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650" w:type="dxa"/>
        <w:tblInd w:w="-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0"/>
        <w:gridCol w:w="3833"/>
        <w:gridCol w:w="167"/>
      </w:tblGrid>
      <w:tr w:rsidR="00874CA3" w:rsidRPr="0073747E" w14:paraId="1125998C" w14:textId="77777777" w:rsidTr="00F64EF6">
        <w:trPr>
          <w:gridAfter w:val="1"/>
          <w:wAfter w:w="167" w:type="dxa"/>
        </w:trPr>
        <w:tc>
          <w:tcPr>
            <w:tcW w:w="11483" w:type="dxa"/>
            <w:gridSpan w:val="2"/>
          </w:tcPr>
          <w:p w14:paraId="1089CA61" w14:textId="5183BEB9" w:rsidR="00874CA3" w:rsidRPr="00FA5BDC" w:rsidRDefault="009851A9" w:rsidP="00874CA3">
            <w:r w:rsidRPr="00874CA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A7E2C15" wp14:editId="441C2984">
                      <wp:simplePos x="0" y="0"/>
                      <wp:positionH relativeFrom="column">
                        <wp:posOffset>34968</wp:posOffset>
                      </wp:positionH>
                      <wp:positionV relativeFrom="paragraph">
                        <wp:posOffset>-281836</wp:posOffset>
                      </wp:positionV>
                      <wp:extent cx="228008" cy="2796436"/>
                      <wp:effectExtent l="0" t="0" r="635" b="4445"/>
                      <wp:wrapNone/>
                      <wp:docPr id="3" name="Rectangle 3" descr="color bloc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008" cy="27964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38EC5" id="Rectangle 3" o:spid="_x0000_s1026" alt="color block" style="position:absolute;margin-left:2.75pt;margin-top:-22.2pt;width:17.95pt;height:220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" fillcolor="black [3213]" stroked="f" strokeweight="1pt"/>
                  </w:pict>
                </mc:Fallback>
              </mc:AlternateContent>
            </w:r>
            <w:r w:rsidR="00495DCF">
              <w:t xml:space="preserve"> </w:t>
            </w:r>
            <w:r w:rsidR="00A44C90">
              <w:rPr>
                <w:sz w:val="32"/>
                <w:szCs w:val="32"/>
              </w:rPr>
              <w:br/>
            </w:r>
          </w:p>
        </w:tc>
      </w:tr>
      <w:tr w:rsidR="00F64EF6" w:rsidRPr="00DD0878" w14:paraId="265BBC31" w14:textId="77777777" w:rsidTr="00F64EF6">
        <w:tc>
          <w:tcPr>
            <w:tcW w:w="11650" w:type="dxa"/>
            <w:gridSpan w:val="3"/>
          </w:tcPr>
          <w:p w14:paraId="6DEAF876" w14:textId="56FD611F" w:rsidR="00F64EF6" w:rsidRDefault="00F64EF6" w:rsidP="00F64EF6">
            <w:pPr>
              <w:spacing w:line="276" w:lineRule="auto"/>
            </w:pPr>
            <w:bookmarkStart w:id="0" w:name="_Hlk60132394"/>
            <w:bookmarkEnd w:id="0"/>
            <w:r>
              <w:t xml:space="preserve"> </w:t>
            </w:r>
          </w:p>
          <w:p w14:paraId="6A4AB2E9" w14:textId="77777777" w:rsidR="00F64EF6" w:rsidRDefault="00F64EF6" w:rsidP="00F64EF6">
            <w:pPr>
              <w:spacing w:line="276" w:lineRule="auto"/>
            </w:pPr>
          </w:p>
          <w:p w14:paraId="7FF99F28" w14:textId="2DB08FE8" w:rsidR="00F64EF6" w:rsidRPr="00DD0878" w:rsidRDefault="00F64EF6" w:rsidP="00F64EF6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64EF6" w:rsidRPr="00874CA3" w14:paraId="3D7E1F29" w14:textId="77777777" w:rsidTr="00F64EF6">
        <w:trPr>
          <w:trHeight w:val="8640"/>
        </w:trPr>
        <w:tc>
          <w:tcPr>
            <w:tcW w:w="7650" w:type="dxa"/>
            <w:vAlign w:val="bottom"/>
          </w:tcPr>
          <w:p w14:paraId="284F649E" w14:textId="458B7C82" w:rsidR="00F64EF6" w:rsidRPr="00874CA3" w:rsidRDefault="00944E89" w:rsidP="00F64EF6">
            <w:pPr>
              <w:spacing w:line="276" w:lineRule="auto"/>
              <w:rPr>
                <w:noProof/>
              </w:rPr>
            </w:pPr>
            <w:r w:rsidRPr="00BB33DD"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13D72C5E" wp14:editId="402F921B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4596765</wp:posOffset>
                  </wp:positionV>
                  <wp:extent cx="2992120" cy="125857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535"/>
                          <a:stretch/>
                        </pic:blipFill>
                        <pic:spPr bwMode="auto">
                          <a:xfrm>
                            <a:off x="0" y="0"/>
                            <a:ext cx="2992120" cy="1258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6F7D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67D1BA30" wp14:editId="13E0CB5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1565910</wp:posOffset>
                  </wp:positionV>
                  <wp:extent cx="4535170" cy="2878455"/>
                  <wp:effectExtent l="0" t="0" r="0" b="0"/>
                  <wp:wrapNone/>
                  <wp:docPr id="15" name="Picture 15" descr="A picture containing text,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decorated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" t="17410" r="6144"/>
                          <a:stretch/>
                        </pic:blipFill>
                        <pic:spPr bwMode="auto">
                          <a:xfrm>
                            <a:off x="0" y="0"/>
                            <a:ext cx="4535170" cy="287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A64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4D784380" wp14:editId="218C7D45">
                  <wp:simplePos x="0" y="0"/>
                  <wp:positionH relativeFrom="column">
                    <wp:posOffset>3099435</wp:posOffset>
                  </wp:positionH>
                  <wp:positionV relativeFrom="paragraph">
                    <wp:posOffset>4588510</wp:posOffset>
                  </wp:positionV>
                  <wp:extent cx="1440815" cy="1282065"/>
                  <wp:effectExtent l="0" t="0" r="698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9" b="30178"/>
                          <a:stretch/>
                        </pic:blipFill>
                        <pic:spPr bwMode="auto">
                          <a:xfrm>
                            <a:off x="0" y="0"/>
                            <a:ext cx="144081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1D6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62ABE518" wp14:editId="02445FDD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581660</wp:posOffset>
                      </wp:positionV>
                      <wp:extent cx="4463415" cy="1009015"/>
                      <wp:effectExtent l="0" t="0" r="13335" b="1968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3415" cy="1009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65394" w14:textId="0A2F3F73" w:rsidR="00A678AC" w:rsidRPr="00151D62" w:rsidRDefault="00A678AC">
                                  <w:pPr>
                                    <w:rPr>
                                      <w:rFonts w:ascii="Modern No. 20" w:hAnsi="Modern No. 20"/>
                                      <w:sz w:val="124"/>
                                      <w:szCs w:val="124"/>
                                    </w:rPr>
                                  </w:pPr>
                                  <w:r w:rsidRPr="00151D62">
                                    <w:rPr>
                                      <w:rFonts w:ascii="Modern No. 20" w:hAnsi="Modern No. 20"/>
                                      <w:sz w:val="124"/>
                                      <w:szCs w:val="124"/>
                                    </w:rPr>
                                    <w:t>January 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ABE5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pt;margin-top:45.8pt;width:351.45pt;height:79.4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" strokecolor="white [3212]">
                      <v:textbox>
                        <w:txbxContent>
                          <w:p w14:paraId="06E65394" w14:textId="0A2F3F73" w:rsidR="00A678AC" w:rsidRPr="00151D62" w:rsidRDefault="00A678AC">
                            <w:pPr>
                              <w:rPr>
                                <w:rFonts w:ascii="Modern No. 20" w:hAnsi="Modern No. 20"/>
                                <w:sz w:val="124"/>
                                <w:szCs w:val="124"/>
                              </w:rPr>
                            </w:pPr>
                            <w:r w:rsidRPr="00151D62">
                              <w:rPr>
                                <w:rFonts w:ascii="Modern No. 20" w:hAnsi="Modern No. 20"/>
                                <w:sz w:val="124"/>
                                <w:szCs w:val="124"/>
                              </w:rPr>
                              <w:t>January 2021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51C4">
              <w:rPr>
                <w:noProof/>
              </w:rPr>
              <w:t>-</w:t>
            </w:r>
            <w:r w:rsidR="000F56AA">
              <w:rPr>
                <w:noProof/>
              </w:rPr>
              <w:t xml:space="preserve"> </w:t>
            </w:r>
          </w:p>
        </w:tc>
        <w:tc>
          <w:tcPr>
            <w:tcW w:w="4000" w:type="dxa"/>
            <w:gridSpan w:val="2"/>
            <w:vAlign w:val="bottom"/>
          </w:tcPr>
          <w:p w14:paraId="08D3B973" w14:textId="77777777" w:rsidR="00F64EF6" w:rsidRPr="00874CA3" w:rsidRDefault="00F64EF6" w:rsidP="00F64EF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BCF46F7" wp14:editId="302D75D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638810</wp:posOffset>
                      </wp:positionV>
                      <wp:extent cx="2598420" cy="6913880"/>
                      <wp:effectExtent l="0" t="0" r="0" b="127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8420" cy="6913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EF686B" w14:textId="77777777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b/>
                                      <w:bCs/>
                                      <w:color w:val="FFFFFF" w:themeColor="background1"/>
                                      <w:sz w:val="42"/>
                                      <w:szCs w:val="4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b/>
                                      <w:bCs/>
                                      <w:color w:val="FFFFFF" w:themeColor="background1"/>
                                      <w:sz w:val="42"/>
                                      <w:szCs w:val="42"/>
                                    </w:rPr>
                                    <w:t xml:space="preserve">THE Management </w:t>
                                  </w:r>
                                </w:p>
                                <w:p w14:paraId="5E0FA188" w14:textId="5C39EABE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32"/>
                                      <w:szCs w:val="28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Team of Directors</w:t>
                                  </w:r>
                                </w:p>
                                <w:p w14:paraId="18B4D7DE" w14:textId="77777777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</w:pPr>
                                </w:p>
                                <w:p w14:paraId="714E9642" w14:textId="496CEBD8" w:rsidR="00A678AC" w:rsidRPr="00415923" w:rsidRDefault="00A678AC" w:rsidP="001451C4">
                                  <w:pPr>
                                    <w:pStyle w:val="Subtitle"/>
                                    <w:spacing w:after="0"/>
                                    <w:rPr>
                                      <w:rFonts w:ascii="Modern No. 20" w:hAnsi="Modern No. 20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Jason Fautheree :</w:t>
                                  </w:r>
                                </w:p>
                                <w:p w14:paraId="6CCA23FB" w14:textId="78B77E57" w:rsidR="00A678AC" w:rsidRPr="00415923" w:rsidRDefault="00A678AC" w:rsidP="001451C4">
                                  <w:pPr>
                                    <w:pStyle w:val="Subtitle"/>
                                    <w:spacing w:after="0"/>
                                    <w:ind w:left="1440"/>
                                    <w:rPr>
                                      <w:rFonts w:ascii="Modern No. 20" w:hAnsi="Modern No. 20"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Administrator</w:t>
                                  </w:r>
                                </w:p>
                                <w:p w14:paraId="47558FA7" w14:textId="475A409C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Carolyn Light :</w:t>
                                  </w:r>
                                </w:p>
                                <w:p w14:paraId="38A2836E" w14:textId="25D6CCA3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Admissions</w:t>
                                  </w:r>
                                </w:p>
                                <w:p w14:paraId="3C754981" w14:textId="408B938B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Stacie Fautheree :</w:t>
                                  </w:r>
                                </w:p>
                                <w:p w14:paraId="3E4C6CB8" w14:textId="2E1CFF13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Human Resources</w:t>
                                  </w:r>
                                </w:p>
                                <w:p w14:paraId="32B9193E" w14:textId="5DD9C3CF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Lisa Rohwer :</w:t>
                                  </w:r>
                                </w:p>
                                <w:p w14:paraId="7A6A015C" w14:textId="5FA50623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Medical Records</w:t>
                                  </w:r>
                                </w:p>
                                <w:p w14:paraId="58E95B88" w14:textId="6EBEB2AA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LuAnn Bell :</w:t>
                                  </w:r>
                                </w:p>
                                <w:p w14:paraId="1E25038A" w14:textId="1A1B3A79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Business Office</w:t>
                                  </w:r>
                                </w:p>
                                <w:p w14:paraId="6F925D9E" w14:textId="732655CB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5062BC08" w14:textId="38037499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Lynda Gouker :</w:t>
                                  </w:r>
                                </w:p>
                                <w:p w14:paraId="766BD513" w14:textId="1D150B2F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Social Services</w:t>
                                  </w:r>
                                </w:p>
                                <w:p w14:paraId="76991430" w14:textId="5B287296" w:rsidR="00A678AC" w:rsidRPr="00415923" w:rsidRDefault="00A678AC" w:rsidP="001451C4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Maribel Alvardo :</w:t>
                                  </w:r>
                                </w:p>
                                <w:p w14:paraId="69A87603" w14:textId="77777777" w:rsidR="00A678AC" w:rsidRPr="00415923" w:rsidRDefault="00A678AC" w:rsidP="001451C4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Dietary</w:t>
                                  </w:r>
                                </w:p>
                                <w:p w14:paraId="31E55977" w14:textId="6A5E738E" w:rsidR="00A678AC" w:rsidRPr="00415923" w:rsidRDefault="00A678AC" w:rsidP="001451C4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Mary Curry :</w:t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7EC4459A" w14:textId="39C0BB7C" w:rsidR="00A678AC" w:rsidRPr="00415923" w:rsidRDefault="00A678AC" w:rsidP="001451C4">
                                  <w:pPr>
                                    <w:ind w:left="720" w:firstLine="720"/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Diet Consult</w:t>
                                  </w:r>
                                </w:p>
                                <w:p w14:paraId="4B5AD48D" w14:textId="77777777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14:paraId="0FCE40CC" w14:textId="142AA741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Amelia Luna :</w:t>
                                  </w:r>
                                </w:p>
                                <w:p w14:paraId="10AFB3FC" w14:textId="67C27734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Housekeeping</w:t>
                                  </w:r>
                                </w:p>
                                <w:p w14:paraId="611F7E09" w14:textId="34A85A4D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Mandy Smith :</w:t>
                                  </w:r>
                                </w:p>
                                <w:p w14:paraId="30A98746" w14:textId="67160C87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 xml:space="preserve">Activities </w:t>
                                  </w:r>
                                </w:p>
                                <w:p w14:paraId="3213C1FB" w14:textId="5A04621D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Noemi Blanco :</w:t>
                                  </w:r>
                                </w:p>
                                <w:p w14:paraId="14B0F49A" w14:textId="31FABDB8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Director of Nurses</w:t>
                                  </w:r>
                                </w:p>
                                <w:p w14:paraId="45BB11C1" w14:textId="06C7C295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Melissa De los Santos :</w:t>
                                  </w:r>
                                </w:p>
                                <w:p w14:paraId="745877C2" w14:textId="219EEBA2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  <w:t>Assistant D.O.N.</w:t>
                                  </w:r>
                                </w:p>
                                <w:p w14:paraId="68C257C0" w14:textId="3737CF1E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Stan Bruce &amp; Sam Johnson :</w:t>
                                  </w:r>
                                </w:p>
                                <w:p w14:paraId="07B61419" w14:textId="29BB77B6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M.D.S. Coordinators</w:t>
                                  </w:r>
                                </w:p>
                                <w:p w14:paraId="0B98040D" w14:textId="0050842F" w:rsidR="00A678AC" w:rsidRPr="00415923" w:rsidRDefault="00A678AC" w:rsidP="001451C4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Dr. Dalley: &amp; Dr. Khalil :</w:t>
                                  </w:r>
                                </w:p>
                                <w:p w14:paraId="3E60E546" w14:textId="7D5EADC9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Medical Directors</w:t>
                                  </w:r>
                                </w:p>
                                <w:p w14:paraId="4420FFF0" w14:textId="5ED5FFBA" w:rsidR="00A678AC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David Lundquist :</w:t>
                                  </w:r>
                                </w:p>
                                <w:p w14:paraId="52C05C8F" w14:textId="05D8497E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  <w:t>Pharmacy Consultant</w:t>
                                  </w:r>
                                </w:p>
                                <w:p w14:paraId="245F30B2" w14:textId="68B7244F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00EA39BF" w14:textId="5C7D4FBC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  <w:t>P</w:t>
                                  </w:r>
                                </w:p>
                                <w:p w14:paraId="3C0B8218" w14:textId="59A95BAC" w:rsidR="00A678AC" w:rsidRPr="00415923" w:rsidRDefault="00A678AC" w:rsidP="00B558DF">
                                  <w:pPr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</w:pP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ab/>
                                  </w:r>
                                  <w:r w:rsidRPr="00415923">
                                    <w:rPr>
                                      <w:rFonts w:ascii="Modern No. 20" w:hAnsi="Modern No. 20"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2"/>
                                    </w:rPr>
                                    <w:t>Pharmacy Consult</w:t>
                                  </w:r>
                                </w:p>
                                <w:p w14:paraId="14ABB0F4" w14:textId="686CA618" w:rsidR="00A678AC" w:rsidRPr="00415923" w:rsidRDefault="00A678AC" w:rsidP="00BF0451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</w:pPr>
                                </w:p>
                                <w:p w14:paraId="6231D46B" w14:textId="77777777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</w:pPr>
                                </w:p>
                                <w:p w14:paraId="2CAEF732" w14:textId="77777777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</w:pPr>
                                </w:p>
                                <w:p w14:paraId="4F4E0956" w14:textId="77777777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</w:pPr>
                                </w:p>
                                <w:p w14:paraId="7FC90FB7" w14:textId="77777777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</w:pPr>
                                </w:p>
                                <w:p w14:paraId="5F6CD9C3" w14:textId="34B2E847" w:rsidR="00A678AC" w:rsidRPr="00415923" w:rsidRDefault="00A678AC" w:rsidP="00F64EF6">
                                  <w:pP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Modern No. 20" w:hAnsi="Modern No. 20"/>
                                      <w:color w:val="FFFFFF" w:themeColor="background1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457200" rIns="0" bIns="45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F46F7" id="Text Box 133" o:spid="_x0000_s1027" type="#_x0000_t202" style="position:absolute;margin-left:-8.4pt;margin-top:50.3pt;width:204.6pt;height:544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" fillcolor="#393737 [814]" stroked="f" strokeweight=".5pt">
                      <v:textbox inset="21.6pt,36pt,0,36pt">
                        <w:txbxContent>
                          <w:p w14:paraId="34EF686B" w14:textId="77777777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THE Management </w:t>
                            </w:r>
                          </w:p>
                          <w:p w14:paraId="5E0FA188" w14:textId="5C39EABE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Team of Directors</w:t>
                            </w:r>
                          </w:p>
                          <w:p w14:paraId="18B4D7DE" w14:textId="77777777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</w:pPr>
                          </w:p>
                          <w:p w14:paraId="714E9642" w14:textId="496CEBD8" w:rsidR="00A678AC" w:rsidRPr="00415923" w:rsidRDefault="00A678AC" w:rsidP="001451C4">
                            <w:pPr>
                              <w:pStyle w:val="Subtitle"/>
                              <w:spacing w:after="0"/>
                              <w:rPr>
                                <w:rFonts w:ascii="Modern No. 20" w:hAnsi="Modern No. 2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Jason Fautheree :</w:t>
                            </w:r>
                          </w:p>
                          <w:p w14:paraId="6CCA23FB" w14:textId="78B77E57" w:rsidR="00A678AC" w:rsidRPr="00415923" w:rsidRDefault="00A678AC" w:rsidP="001451C4">
                            <w:pPr>
                              <w:pStyle w:val="Subtitle"/>
                              <w:spacing w:after="0"/>
                              <w:ind w:left="1440"/>
                              <w:rPr>
                                <w:rFonts w:ascii="Modern No. 20" w:hAnsi="Modern No. 20"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Administrator</w:t>
                            </w:r>
                          </w:p>
                          <w:p w14:paraId="47558FA7" w14:textId="475A409C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Carolyn Light :</w:t>
                            </w:r>
                          </w:p>
                          <w:p w14:paraId="38A2836E" w14:textId="25D6CCA3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Admissions</w:t>
                            </w:r>
                          </w:p>
                          <w:p w14:paraId="3C754981" w14:textId="408B938B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Stacie Fautheree :</w:t>
                            </w:r>
                          </w:p>
                          <w:p w14:paraId="3E4C6CB8" w14:textId="2E1CFF13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Human Resources</w:t>
                            </w:r>
                          </w:p>
                          <w:p w14:paraId="32B9193E" w14:textId="5DD9C3CF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Lisa Rohwer :</w:t>
                            </w:r>
                          </w:p>
                          <w:p w14:paraId="7A6A015C" w14:textId="5FA50623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Medical Records</w:t>
                            </w:r>
                          </w:p>
                          <w:p w14:paraId="58E95B88" w14:textId="6EBEB2AA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LuAnn Bell :</w:t>
                            </w:r>
                          </w:p>
                          <w:p w14:paraId="1E25038A" w14:textId="1A1B3A79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Business Office</w:t>
                            </w:r>
                          </w:p>
                          <w:p w14:paraId="6F925D9E" w14:textId="732655CB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</w:p>
                          <w:p w14:paraId="5062BC08" w14:textId="38037499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Lynda Gouker :</w:t>
                            </w:r>
                          </w:p>
                          <w:p w14:paraId="766BD513" w14:textId="1D150B2F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Social Services</w:t>
                            </w:r>
                          </w:p>
                          <w:p w14:paraId="76991430" w14:textId="5B287296" w:rsidR="00A678AC" w:rsidRPr="00415923" w:rsidRDefault="00A678AC" w:rsidP="001451C4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Maribel Alvardo :</w:t>
                            </w:r>
                          </w:p>
                          <w:p w14:paraId="69A87603" w14:textId="77777777" w:rsidR="00A678AC" w:rsidRPr="00415923" w:rsidRDefault="00A678AC" w:rsidP="001451C4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Dietary</w:t>
                            </w:r>
                          </w:p>
                          <w:p w14:paraId="31E55977" w14:textId="6A5E738E" w:rsidR="00A678AC" w:rsidRPr="00415923" w:rsidRDefault="00A678AC" w:rsidP="001451C4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Mary Curry :</w:t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</w:p>
                          <w:p w14:paraId="7EC4459A" w14:textId="39C0BB7C" w:rsidR="00A678AC" w:rsidRPr="00415923" w:rsidRDefault="00A678AC" w:rsidP="001451C4">
                            <w:pPr>
                              <w:ind w:left="720" w:firstLine="720"/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Diet Consult</w:t>
                            </w:r>
                          </w:p>
                          <w:p w14:paraId="4B5AD48D" w14:textId="77777777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</w:p>
                          <w:p w14:paraId="0FCE40CC" w14:textId="142AA741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Amelia Luna :</w:t>
                            </w:r>
                          </w:p>
                          <w:p w14:paraId="10AFB3FC" w14:textId="67C27734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Housekeeping</w:t>
                            </w:r>
                          </w:p>
                          <w:p w14:paraId="611F7E09" w14:textId="34A85A4D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Mandy Smith :</w:t>
                            </w:r>
                          </w:p>
                          <w:p w14:paraId="30A98746" w14:textId="67160C87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 xml:space="preserve">Activities </w:t>
                            </w:r>
                          </w:p>
                          <w:p w14:paraId="3213C1FB" w14:textId="5A04621D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Noemi Blanco :</w:t>
                            </w:r>
                          </w:p>
                          <w:p w14:paraId="14B0F49A" w14:textId="31FABDB8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Director of Nurses</w:t>
                            </w:r>
                          </w:p>
                          <w:p w14:paraId="45BB11C1" w14:textId="06C7C295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Melissa De los Santos :</w:t>
                            </w:r>
                          </w:p>
                          <w:p w14:paraId="745877C2" w14:textId="219EEBA2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  <w:t>Assistant D.O.N.</w:t>
                            </w:r>
                          </w:p>
                          <w:p w14:paraId="68C257C0" w14:textId="3737CF1E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Stan Bruce &amp; Sam Johnson :</w:t>
                            </w:r>
                          </w:p>
                          <w:p w14:paraId="07B61419" w14:textId="29BB77B6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M.D.S. Coordinators</w:t>
                            </w:r>
                          </w:p>
                          <w:p w14:paraId="0B98040D" w14:textId="0050842F" w:rsidR="00A678AC" w:rsidRPr="00415923" w:rsidRDefault="00A678AC" w:rsidP="001451C4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Dr. Dalley: &amp; Dr. Khalil :</w:t>
                            </w:r>
                          </w:p>
                          <w:p w14:paraId="3E60E546" w14:textId="7D5EADC9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Medical Directors</w:t>
                            </w:r>
                          </w:p>
                          <w:p w14:paraId="4420FFF0" w14:textId="5ED5FFBA" w:rsidR="00A678AC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>David Lundquist :</w:t>
                            </w:r>
                          </w:p>
                          <w:p w14:paraId="52C05C8F" w14:textId="05D8497E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  <w:t>Pharmacy Consultant</w:t>
                            </w:r>
                          </w:p>
                          <w:p w14:paraId="245F30B2" w14:textId="68B7244F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</w:p>
                          <w:p w14:paraId="00EA39BF" w14:textId="5C7D4FBC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  <w:t>P</w:t>
                            </w:r>
                          </w:p>
                          <w:p w14:paraId="3C0B8218" w14:textId="59A95BAC" w:rsidR="00A678AC" w:rsidRPr="00415923" w:rsidRDefault="00A678AC" w:rsidP="00B558DF">
                            <w:pPr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color w:val="FFFFFF" w:themeColor="background1"/>
                                <w:sz w:val="24"/>
                                <w:szCs w:val="22"/>
                              </w:rPr>
                              <w:tab/>
                            </w:r>
                            <w:r w:rsidRPr="00415923">
                              <w:rPr>
                                <w:rFonts w:ascii="Modern No. 20" w:hAnsi="Modern No. 20"/>
                                <w:i/>
                                <w:iCs/>
                                <w:color w:val="FFFFFF" w:themeColor="background1"/>
                                <w:sz w:val="24"/>
                                <w:szCs w:val="22"/>
                              </w:rPr>
                              <w:t>Pharmacy Consult</w:t>
                            </w:r>
                          </w:p>
                          <w:p w14:paraId="14ABB0F4" w14:textId="686CA618" w:rsidR="00A678AC" w:rsidRPr="00415923" w:rsidRDefault="00A678AC" w:rsidP="00BF0451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</w:pPr>
                          </w:p>
                          <w:p w14:paraId="6231D46B" w14:textId="77777777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</w:pPr>
                          </w:p>
                          <w:p w14:paraId="2CAEF732" w14:textId="77777777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</w:pPr>
                          </w:p>
                          <w:p w14:paraId="4F4E0956" w14:textId="77777777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</w:pPr>
                          </w:p>
                          <w:p w14:paraId="7FC90FB7" w14:textId="77777777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</w:pPr>
                          </w:p>
                          <w:p w14:paraId="5F6CD9C3" w14:textId="34B2E847" w:rsidR="00A678AC" w:rsidRPr="00415923" w:rsidRDefault="00A678AC" w:rsidP="00F64EF6">
                            <w:pP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dern No. 20" w:hAnsi="Modern No. 20"/>
                                <w:color w:val="FFFFFF" w:themeColor="background1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56AECCC" w14:textId="7935632C" w:rsidR="009B6383" w:rsidRDefault="009B6383">
      <w:pPr>
        <w:rPr>
          <w:sz w:val="26"/>
          <w:szCs w:val="26"/>
        </w:rPr>
      </w:pPr>
      <w:r w:rsidRPr="00874CA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97F872" wp14:editId="5C556D20">
                <wp:simplePos x="0" y="0"/>
                <wp:positionH relativeFrom="column">
                  <wp:posOffset>1</wp:posOffset>
                </wp:positionH>
                <wp:positionV relativeFrom="paragraph">
                  <wp:posOffset>-6775694</wp:posOffset>
                </wp:positionV>
                <wp:extent cx="7089340" cy="185551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340" cy="18555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7371C" w14:textId="523BC02B" w:rsidR="00A678AC" w:rsidRPr="00151D62" w:rsidRDefault="00A678AC" w:rsidP="009851A9">
                            <w:pPr>
                              <w:pStyle w:val="Title"/>
                              <w:jc w:val="both"/>
                              <w:rPr>
                                <w:rFonts w:ascii="Modern No. 20" w:hAnsi="Modern No. 20"/>
                                <w:color w:val="auto"/>
                                <w:sz w:val="124"/>
                                <w:szCs w:val="124"/>
                              </w:rPr>
                            </w:pPr>
                            <w:r w:rsidRPr="00151D62">
                              <w:rPr>
                                <w:rFonts w:ascii="Modern No. 20" w:hAnsi="Modern No. 20"/>
                                <w:color w:val="auto"/>
                                <w:sz w:val="124"/>
                                <w:szCs w:val="124"/>
                              </w:rPr>
                              <w:t>All Around the Town</w:t>
                            </w:r>
                          </w:p>
                          <w:p w14:paraId="13BE90FE" w14:textId="32C95108" w:rsidR="00A678AC" w:rsidRPr="00151D62" w:rsidRDefault="00A678AC" w:rsidP="00F64EF6">
                            <w:pPr>
                              <w:pStyle w:val="Title"/>
                              <w:rPr>
                                <w:rFonts w:ascii="Baskerville Old Face" w:hAnsi="Baskerville Old Face"/>
                                <w:b/>
                                <w:bCs/>
                                <w:color w:val="auto"/>
                                <w:sz w:val="108"/>
                                <w:szCs w:val="108"/>
                              </w:rPr>
                            </w:pPr>
                            <w:r w:rsidRPr="00151D62">
                              <w:rPr>
                                <w:rFonts w:ascii="Modern No. 20" w:hAnsi="Modern No. 20"/>
                                <w:b/>
                                <w:bCs/>
                                <w:color w:val="auto"/>
                                <w:sz w:val="108"/>
                                <w:szCs w:val="108"/>
                              </w:rPr>
                              <w:t>T.H.E. NEWSLETTER</w:t>
                            </w:r>
                            <w:r w:rsidRPr="00151D62">
                              <w:rPr>
                                <w:rFonts w:ascii="Baskerville Old Face" w:hAnsi="Baskerville Old Face"/>
                                <w:b/>
                                <w:bCs/>
                                <w:color w:val="auto"/>
                                <w:sz w:val="108"/>
                                <w:szCs w:val="108"/>
                              </w:rPr>
                              <w:t xml:space="preserve"> </w:t>
                            </w:r>
                          </w:p>
                          <w:p w14:paraId="3C319E2F" w14:textId="77777777" w:rsidR="00A678AC" w:rsidRDefault="00A678AC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F872" id="Text Box 4" o:spid="_x0000_s1028" type="#_x0000_t202" style="position:absolute;margin-left:0;margin-top:-533.5pt;width:558.2pt;height:146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" fillcolor="#f2f2f2 [3052]" stroked="f" strokeweight=".5pt">
                <v:textbox inset=",0,,0">
                  <w:txbxContent>
                    <w:p w14:paraId="5EB7371C" w14:textId="523BC02B" w:rsidR="00A678AC" w:rsidRPr="00151D62" w:rsidRDefault="00A678AC" w:rsidP="009851A9">
                      <w:pPr>
                        <w:pStyle w:val="Title"/>
                        <w:jc w:val="both"/>
                        <w:rPr>
                          <w:rFonts w:ascii="Modern No. 20" w:hAnsi="Modern No. 20"/>
                          <w:color w:val="auto"/>
                          <w:sz w:val="124"/>
                          <w:szCs w:val="124"/>
                        </w:rPr>
                      </w:pPr>
                      <w:r w:rsidRPr="00151D62">
                        <w:rPr>
                          <w:rFonts w:ascii="Modern No. 20" w:hAnsi="Modern No. 20"/>
                          <w:color w:val="auto"/>
                          <w:sz w:val="124"/>
                          <w:szCs w:val="124"/>
                        </w:rPr>
                        <w:t>All Around the Town</w:t>
                      </w:r>
                    </w:p>
                    <w:p w14:paraId="13BE90FE" w14:textId="32C95108" w:rsidR="00A678AC" w:rsidRPr="00151D62" w:rsidRDefault="00A678AC" w:rsidP="00F64EF6">
                      <w:pPr>
                        <w:pStyle w:val="Title"/>
                        <w:rPr>
                          <w:rFonts w:ascii="Baskerville Old Face" w:hAnsi="Baskerville Old Face"/>
                          <w:b/>
                          <w:bCs/>
                          <w:color w:val="auto"/>
                          <w:sz w:val="108"/>
                          <w:szCs w:val="108"/>
                        </w:rPr>
                      </w:pPr>
                      <w:r w:rsidRPr="00151D62">
                        <w:rPr>
                          <w:rFonts w:ascii="Modern No. 20" w:hAnsi="Modern No. 20"/>
                          <w:b/>
                          <w:bCs/>
                          <w:color w:val="auto"/>
                          <w:sz w:val="108"/>
                          <w:szCs w:val="108"/>
                        </w:rPr>
                        <w:t>T.H.E. NEWSLETTER</w:t>
                      </w:r>
                      <w:r w:rsidRPr="00151D62">
                        <w:rPr>
                          <w:rFonts w:ascii="Baskerville Old Face" w:hAnsi="Baskerville Old Face"/>
                          <w:b/>
                          <w:bCs/>
                          <w:color w:val="auto"/>
                          <w:sz w:val="108"/>
                          <w:szCs w:val="108"/>
                        </w:rPr>
                        <w:t xml:space="preserve"> </w:t>
                      </w:r>
                    </w:p>
                    <w:p w14:paraId="3C319E2F" w14:textId="77777777" w:rsidR="00A678AC" w:rsidRDefault="00A678AC">
                      <w:pPr>
                        <w:pStyle w:val="Title"/>
                      </w:pPr>
                    </w:p>
                  </w:txbxContent>
                </v:textbox>
              </v:shape>
            </w:pict>
          </mc:Fallback>
        </mc:AlternateContent>
      </w:r>
    </w:p>
    <w:p w14:paraId="32FFB7FC" w14:textId="7DF69EC2" w:rsidR="00F64EF6" w:rsidRDefault="009B6383">
      <w:pPr>
        <w:rPr>
          <w:sz w:val="26"/>
          <w:szCs w:val="26"/>
        </w:rPr>
      </w:pPr>
      <w:r w:rsidRPr="009B6383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A01A5CD" wp14:editId="10E2C83F">
                <wp:simplePos x="0" y="0"/>
                <wp:positionH relativeFrom="column">
                  <wp:posOffset>-231732</wp:posOffset>
                </wp:positionH>
                <wp:positionV relativeFrom="paragraph">
                  <wp:posOffset>261958</wp:posOffset>
                </wp:positionV>
                <wp:extent cx="4517101" cy="1599661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101" cy="1599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DAFA8" w14:textId="480494F0" w:rsidR="00A678AC" w:rsidRPr="00A56AE4" w:rsidRDefault="00A678AC" w:rsidP="00BD712C">
                            <w:pPr>
                              <w:spacing w:line="276" w:lineRule="auto"/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712C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Beauty Shop</w:t>
                            </w:r>
                            <w:r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Opening Soon!</w:t>
                            </w:r>
                            <w:r w:rsidRPr="00A56AE4">
                              <w:rPr>
                                <w:rFonts w:ascii="Modern No. 20" w:hAnsi="Modern No. 20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33A6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>We have a hairdresser! We are excited to welcome Ashley Holbert to T.H.E Keene family. She will officially be joining us on a full- time basis January 18</w:t>
                            </w:r>
                            <w:r w:rsidRPr="00233A6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Pr="00233A6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2021</w:t>
                            </w:r>
                            <w:proofErr w:type="gramEnd"/>
                            <w:r w:rsidRPr="00233A6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>. We will be posting information on booking appointments on our website and our Facebook page.</w:t>
                            </w:r>
                          </w:p>
                          <w:p w14:paraId="0E607DF9" w14:textId="01094EFC" w:rsidR="00A678AC" w:rsidRPr="009B6383" w:rsidRDefault="00A678AC">
                            <w:pPr>
                              <w:rPr>
                                <w:rFonts w:ascii="Modern No. 20" w:hAnsi="Modern No. 20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A5CD" id="_x0000_s1029" type="#_x0000_t202" style="position:absolute;margin-left:-18.25pt;margin-top:20.65pt;width:355.7pt;height:125.9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" filled="f" stroked="f">
                <v:textbox>
                  <w:txbxContent>
                    <w:p w14:paraId="477DAFA8" w14:textId="480494F0" w:rsidR="00A678AC" w:rsidRPr="00A56AE4" w:rsidRDefault="00A678AC" w:rsidP="00BD712C">
                      <w:pPr>
                        <w:spacing w:line="276" w:lineRule="auto"/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</w:pPr>
                      <w:r w:rsidRPr="00BD712C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Beauty Shop</w:t>
                      </w:r>
                      <w:r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Opening Soon!</w:t>
                      </w:r>
                      <w:r w:rsidRPr="00A56AE4">
                        <w:rPr>
                          <w:rFonts w:ascii="Modern No. 20" w:hAnsi="Modern No. 20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33A6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>We have a hairdresser! We are excited to welcome Ashley Holbert to T.H.E Keene family. She will officially be joining us on a full- time basis January 18</w:t>
                      </w:r>
                      <w:r w:rsidRPr="00233A6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proofErr w:type="gramStart"/>
                      <w:r w:rsidRPr="00233A6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 xml:space="preserve"> 2021</w:t>
                      </w:r>
                      <w:proofErr w:type="gramEnd"/>
                      <w:r w:rsidRPr="00233A6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>. We will be posting information on booking appointments on our website and our Facebook page.</w:t>
                      </w:r>
                    </w:p>
                    <w:p w14:paraId="0E607DF9" w14:textId="01094EFC" w:rsidR="00A678AC" w:rsidRPr="009B6383" w:rsidRDefault="00A678AC">
                      <w:pPr>
                        <w:rPr>
                          <w:rFonts w:ascii="Modern No. 20" w:hAnsi="Modern No. 20"/>
                          <w:sz w:val="24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szCs w:val="26"/>
        </w:rPr>
        <w:t xml:space="preserve"> </w:t>
      </w:r>
      <w:r w:rsidR="00F64EF6">
        <w:rPr>
          <w:sz w:val="26"/>
          <w:szCs w:val="26"/>
        </w:rPr>
        <w:br w:type="page"/>
      </w:r>
    </w:p>
    <w:p w14:paraId="6EA90DB3" w14:textId="3F97C49B" w:rsidR="00A44C90" w:rsidRDefault="0077665E" w:rsidP="00D41761">
      <w:pPr>
        <w:rPr>
          <w:sz w:val="26"/>
          <w:szCs w:val="26"/>
        </w:rPr>
      </w:pPr>
      <w:r w:rsidRPr="00582629">
        <w:rPr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1423C91" wp14:editId="37098108">
                <wp:simplePos x="0" y="0"/>
                <wp:positionH relativeFrom="margin">
                  <wp:posOffset>5029200</wp:posOffset>
                </wp:positionH>
                <wp:positionV relativeFrom="paragraph">
                  <wp:posOffset>494665</wp:posOffset>
                </wp:positionV>
                <wp:extent cx="2299970" cy="6359525"/>
                <wp:effectExtent l="0" t="0" r="508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6359525"/>
                        </a:xfrm>
                        <a:prstGeom prst="roundRect">
                          <a:avLst>
                            <a:gd name="adj" fmla="val 87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23F31" w14:textId="23DEFD06" w:rsidR="00A678AC" w:rsidRDefault="00A678AC" w:rsidP="0057777C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125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</w:p>
                          <w:p w14:paraId="643F468A" w14:textId="77777777" w:rsidR="00A678AC" w:rsidRDefault="00A678AC" w:rsidP="009B2DAC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D0B91EF" w14:textId="77777777" w:rsidR="00A678AC" w:rsidRDefault="00A678AC" w:rsidP="009B2DAC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046E062" w14:textId="77777777" w:rsidR="00A678AC" w:rsidRDefault="00A678AC" w:rsidP="009B2DAC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20193D" w14:textId="77777777" w:rsidR="00A678AC" w:rsidRDefault="00A678AC" w:rsidP="009B2DAC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C22099" w14:textId="5914CF0B" w:rsidR="00A678AC" w:rsidRPr="004B0B16" w:rsidRDefault="00A678AC" w:rsidP="004B0B16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0AB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4B0B16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JANUARY</w:t>
                            </w:r>
                            <w:r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0B16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BIRTHDAYS</w:t>
                            </w:r>
                          </w:p>
                          <w:p w14:paraId="13113129" w14:textId="765C10C9" w:rsidR="00A678AC" w:rsidRPr="004B0B16" w:rsidRDefault="00A678AC" w:rsidP="009B2DAC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Modern No. 20" w:hAnsi="Modern No. 20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We will Celebrate together on January 5</w:t>
                            </w:r>
                            <w:r w:rsidRPr="004B0B16">
                              <w:rPr>
                                <w:rFonts w:ascii="Modern No. 20" w:hAnsi="Modern No. 20"/>
                                <w:i/>
                                <w:iCs/>
                                <w:color w:val="000000" w:themeColor="text1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4B0B16">
                              <w:rPr>
                                <w:rFonts w:ascii="Modern No. 20" w:hAnsi="Modern No. 20"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, 2:30pm in the dining room</w:t>
                            </w:r>
                          </w:p>
                          <w:p w14:paraId="44FCF5AA" w14:textId="2BE6CB0B" w:rsidR="00A678AC" w:rsidRDefault="00A678AC" w:rsidP="009B2DAC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</w:rPr>
                            </w:pPr>
                          </w:p>
                          <w:tbl>
                            <w:tblPr>
                              <w:tblW w:w="10875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3"/>
                              <w:gridCol w:w="24"/>
                              <w:gridCol w:w="24"/>
                              <w:gridCol w:w="24"/>
                            </w:tblGrid>
                            <w:tr w:rsidR="00A678AC" w:rsidRPr="004B0B16" w14:paraId="4818A516" w14:textId="77777777" w:rsidTr="004B0B16">
                              <w:trPr>
                                <w:trHeight w:val="1252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21CBAE3" w14:textId="4B1D3B1A" w:rsidR="00A678AC" w:rsidRPr="004B0B16" w:rsidRDefault="00A678AC" w:rsidP="004B0B16">
                                  <w:pP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Dozier, Ross</w:t>
                                  </w:r>
                                  <w: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 xml:space="preserve">29th </w:t>
                                  </w:r>
                                </w:p>
                                <w:p w14:paraId="033A85BD" w14:textId="40548F38" w:rsidR="00A678AC" w:rsidRPr="004B0B16" w:rsidRDefault="00A678AC" w:rsidP="004B0B16">
                                  <w:pP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Elsner, Rita</w:t>
                                  </w: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6th</w:t>
                                  </w:r>
                                </w:p>
                                <w:p w14:paraId="77294D04" w14:textId="07073F59" w:rsidR="00A678AC" w:rsidRPr="004B0B16" w:rsidRDefault="00A678AC" w:rsidP="004B0B16">
                                  <w:pP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Gideon, Patricia</w:t>
                                  </w: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 xml:space="preserve">25th </w:t>
                                  </w:r>
                                </w:p>
                                <w:p w14:paraId="067C9CDA" w14:textId="3C15F14E" w:rsidR="00A678AC" w:rsidRPr="004B0B16" w:rsidRDefault="00A678AC" w:rsidP="004B0B16">
                                  <w:pP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Holmes, Jeanette </w:t>
                                  </w:r>
                                  <w: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26th</w:t>
                                  </w:r>
                                </w:p>
                                <w:p w14:paraId="759A0E1D" w14:textId="556E9511" w:rsidR="00A678AC" w:rsidRPr="004B0B16" w:rsidRDefault="00A678AC" w:rsidP="004B0B16">
                                  <w:pP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Jones, Colleen</w:t>
                                  </w: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20th</w:t>
                                  </w:r>
                                </w:p>
                                <w:p w14:paraId="71057647" w14:textId="1339E308" w:rsidR="00A678AC" w:rsidRPr="004B0B16" w:rsidRDefault="00A678AC" w:rsidP="004B0B16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Ramos, Eddie</w:t>
                                  </w:r>
                                  <w:r w:rsidRPr="004B0B16"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Modern Love" w:hAnsi="Modern Love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997836A" w14:textId="77777777" w:rsidR="00A678AC" w:rsidRPr="004B0B16" w:rsidRDefault="00A678AC" w:rsidP="004B0B16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4998300" w14:textId="77777777" w:rsidR="00A678AC" w:rsidRPr="004B0B16" w:rsidRDefault="00A678AC" w:rsidP="004B0B16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0437CD4" w14:textId="77777777" w:rsidR="00A678AC" w:rsidRPr="004B0B16" w:rsidRDefault="00A678AC" w:rsidP="004B0B16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9D27AB" w14:textId="0E57BC34" w:rsidR="00A678AC" w:rsidRDefault="00A678AC" w:rsidP="004B0B16">
                            <w:pPr>
                              <w:spacing w:line="276" w:lineRule="auto"/>
                              <w:contextualSpacing/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6DBDD3F" w14:textId="77777777" w:rsidR="00A678AC" w:rsidRDefault="00A678AC" w:rsidP="004B0B16">
                            <w:pPr>
                              <w:spacing w:line="276" w:lineRule="auto"/>
                              <w:contextualSpacing/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283738" w14:textId="305038BB" w:rsidR="00A678AC" w:rsidRPr="004B0B16" w:rsidRDefault="00A678AC" w:rsidP="009B2DAC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Special Activities in January</w:t>
                            </w:r>
                            <w:r w:rsidRPr="004B0B16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br/>
                            </w:r>
                          </w:p>
                          <w:p w14:paraId="717E73BF" w14:textId="25401282" w:rsidR="00A678AC" w:rsidRPr="004B0B16" w:rsidRDefault="00A678AC" w:rsidP="002C077D">
                            <w:pPr>
                              <w:spacing w:line="480" w:lineRule="auto"/>
                              <w:contextualSpacing/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5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 xml:space="preserve">     January </w:t>
                            </w:r>
                            <w:proofErr w:type="spellStart"/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Bday</w:t>
                            </w:r>
                            <w:proofErr w:type="spellEnd"/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 xml:space="preserve"> Party</w:t>
                            </w:r>
                          </w:p>
                          <w:p w14:paraId="1B2B6578" w14:textId="4944586D" w:rsidR="00A678AC" w:rsidRPr="004B0B16" w:rsidRDefault="00A678AC" w:rsidP="002C077D">
                            <w:pPr>
                              <w:spacing w:line="480" w:lineRule="auto"/>
                              <w:contextualSpacing/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8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 xml:space="preserve">     Elvis Presley’s </w:t>
                            </w:r>
                            <w:proofErr w:type="spellStart"/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day</w:t>
                            </w:r>
                            <w:proofErr w:type="spellEnd"/>
                          </w:p>
                          <w:p w14:paraId="6AE06277" w14:textId="7463C792" w:rsidR="00A678AC" w:rsidRPr="004B0B16" w:rsidRDefault="00A678AC" w:rsidP="002C077D">
                            <w:pPr>
                              <w:spacing w:line="480" w:lineRule="auto"/>
                              <w:contextualSpacing/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15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 xml:space="preserve">   MLK Day</w:t>
                            </w:r>
                          </w:p>
                          <w:p w14:paraId="3D2E6013" w14:textId="32394B46" w:rsidR="00A678AC" w:rsidRPr="004B0B16" w:rsidRDefault="00A678AC" w:rsidP="002C077D">
                            <w:pPr>
                              <w:spacing w:line="480" w:lineRule="auto"/>
                              <w:contextualSpacing/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19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 xml:space="preserve">   Intl. Flower Day</w:t>
                            </w:r>
                          </w:p>
                          <w:p w14:paraId="2802F22F" w14:textId="0BD9BA11" w:rsidR="00A678AC" w:rsidRPr="004B0B16" w:rsidRDefault="00A678AC" w:rsidP="002C077D">
                            <w:pPr>
                              <w:spacing w:line="480" w:lineRule="auto"/>
                              <w:ind w:left="720" w:hanging="720"/>
                              <w:contextualSpacing/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21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 xml:space="preserve">   Sundance Film Festival</w:t>
                            </w:r>
                          </w:p>
                          <w:p w14:paraId="2C32FA04" w14:textId="5FAC79E6" w:rsidR="00A678AC" w:rsidRPr="004B0B16" w:rsidRDefault="00A678AC" w:rsidP="002C077D">
                            <w:pPr>
                              <w:spacing w:line="480" w:lineRule="auto"/>
                              <w:contextualSpacing/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</w:pP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>27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B0B16">
                              <w:rPr>
                                <w:rFonts w:ascii="Modern No. 20" w:hAnsi="Modern No. 20"/>
                                <w:color w:val="000000" w:themeColor="text1"/>
                                <w:szCs w:val="22"/>
                              </w:rPr>
                              <w:t xml:space="preserve">   Mozart’s Birthday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23C91" id="_x0000_s1030" style="position:absolute;margin-left:396pt;margin-top:38.95pt;width:181.1pt;height:500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57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" fillcolor="#d1f3f6 [660]" stroked="f">
                <v:stroke joinstyle="miter"/>
                <v:textbox>
                  <w:txbxContent>
                    <w:p w14:paraId="31B23F31" w14:textId="23DEFD06" w:rsidR="00A678AC" w:rsidRDefault="00A678AC" w:rsidP="0057777C">
                      <w:pPr>
                        <w:spacing w:line="36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7125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</w:p>
                    <w:p w14:paraId="643F468A" w14:textId="77777777" w:rsidR="00A678AC" w:rsidRDefault="00A678AC" w:rsidP="009B2DAC">
                      <w:pPr>
                        <w:spacing w:line="276" w:lineRule="auto"/>
                        <w:contextualSpacing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D0B91EF" w14:textId="77777777" w:rsidR="00A678AC" w:rsidRDefault="00A678AC" w:rsidP="009B2DAC">
                      <w:pPr>
                        <w:spacing w:line="276" w:lineRule="auto"/>
                        <w:contextualSpacing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046E062" w14:textId="77777777" w:rsidR="00A678AC" w:rsidRDefault="00A678AC" w:rsidP="009B2DAC">
                      <w:pPr>
                        <w:spacing w:line="276" w:lineRule="auto"/>
                        <w:contextualSpacing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20193D" w14:textId="77777777" w:rsidR="00A678AC" w:rsidRDefault="00A678AC" w:rsidP="009B2DAC">
                      <w:pPr>
                        <w:spacing w:line="276" w:lineRule="auto"/>
                        <w:contextualSpacing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C22099" w14:textId="5914CF0B" w:rsidR="00A678AC" w:rsidRPr="004B0B16" w:rsidRDefault="00A678AC" w:rsidP="004B0B16">
                      <w:pPr>
                        <w:spacing w:line="276" w:lineRule="auto"/>
                        <w:contextualSpacing/>
                        <w:jc w:val="center"/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0AB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4B0B16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JANUARY</w:t>
                      </w:r>
                      <w:r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B0B16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BIRTHDAYS</w:t>
                      </w:r>
                    </w:p>
                    <w:p w14:paraId="13113129" w14:textId="765C10C9" w:rsidR="00A678AC" w:rsidRPr="004B0B16" w:rsidRDefault="00A678AC" w:rsidP="009B2DAC">
                      <w:pPr>
                        <w:spacing w:line="276" w:lineRule="auto"/>
                        <w:contextualSpacing/>
                        <w:jc w:val="center"/>
                        <w:rPr>
                          <w:rFonts w:ascii="Modern No. 20" w:hAnsi="Modern No. 20"/>
                          <w:i/>
                          <w:iCs/>
                          <w:color w:val="000000" w:themeColor="text1"/>
                          <w:sz w:val="20"/>
                        </w:rPr>
                      </w:pPr>
                      <w:r w:rsidRPr="004B0B16">
                        <w:rPr>
                          <w:rFonts w:ascii="Modern No. 20" w:hAnsi="Modern No. 20"/>
                          <w:i/>
                          <w:iCs/>
                          <w:color w:val="000000" w:themeColor="text1"/>
                          <w:sz w:val="20"/>
                        </w:rPr>
                        <w:t>We will Celebrate together on January 5</w:t>
                      </w:r>
                      <w:r w:rsidRPr="004B0B16">
                        <w:rPr>
                          <w:rFonts w:ascii="Modern No. 20" w:hAnsi="Modern No. 20"/>
                          <w:i/>
                          <w:iCs/>
                          <w:color w:val="000000" w:themeColor="text1"/>
                          <w:sz w:val="20"/>
                          <w:vertAlign w:val="superscript"/>
                        </w:rPr>
                        <w:t>th</w:t>
                      </w:r>
                      <w:r w:rsidRPr="004B0B16">
                        <w:rPr>
                          <w:rFonts w:ascii="Modern No. 20" w:hAnsi="Modern No. 20"/>
                          <w:i/>
                          <w:iCs/>
                          <w:color w:val="000000" w:themeColor="text1"/>
                          <w:sz w:val="20"/>
                        </w:rPr>
                        <w:t>, 2:30pm in the dining room</w:t>
                      </w:r>
                    </w:p>
                    <w:p w14:paraId="44FCF5AA" w14:textId="2BE6CB0B" w:rsidR="00A678AC" w:rsidRDefault="00A678AC" w:rsidP="009B2DAC">
                      <w:pPr>
                        <w:spacing w:line="276" w:lineRule="auto"/>
                        <w:contextualSpacing/>
                        <w:jc w:val="center"/>
                        <w:rPr>
                          <w:i/>
                          <w:iCs/>
                          <w:color w:val="000000" w:themeColor="text1"/>
                          <w:sz w:val="20"/>
                        </w:rPr>
                      </w:pPr>
                    </w:p>
                    <w:tbl>
                      <w:tblPr>
                        <w:tblW w:w="10875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3"/>
                        <w:gridCol w:w="24"/>
                        <w:gridCol w:w="24"/>
                        <w:gridCol w:w="24"/>
                      </w:tblGrid>
                      <w:tr w:rsidR="00A678AC" w:rsidRPr="004B0B16" w14:paraId="4818A516" w14:textId="77777777" w:rsidTr="004B0B16">
                        <w:trPr>
                          <w:trHeight w:val="1252"/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21CBAE3" w14:textId="4B1D3B1A" w:rsidR="00A678AC" w:rsidRPr="004B0B16" w:rsidRDefault="00A678AC" w:rsidP="004B0B16">
                            <w:pP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Dozier, Ross</w:t>
                            </w:r>
                            <w: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29th </w:t>
                            </w:r>
                          </w:p>
                          <w:p w14:paraId="033A85BD" w14:textId="40548F38" w:rsidR="00A678AC" w:rsidRPr="004B0B16" w:rsidRDefault="00A678AC" w:rsidP="004B0B16">
                            <w:pP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Elsner, Rita</w:t>
                            </w: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6th</w:t>
                            </w:r>
                          </w:p>
                          <w:p w14:paraId="77294D04" w14:textId="07073F59" w:rsidR="00A678AC" w:rsidRPr="004B0B16" w:rsidRDefault="00A678AC" w:rsidP="004B0B16">
                            <w:pP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Gideon, Patricia</w:t>
                            </w: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25th </w:t>
                            </w:r>
                          </w:p>
                          <w:p w14:paraId="067C9CDA" w14:textId="3C15F14E" w:rsidR="00A678AC" w:rsidRPr="004B0B16" w:rsidRDefault="00A678AC" w:rsidP="004B0B16">
                            <w:pP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 xml:space="preserve">Holmes, Jeanette </w:t>
                            </w:r>
                            <w: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26th</w:t>
                            </w:r>
                          </w:p>
                          <w:p w14:paraId="759A0E1D" w14:textId="556E9511" w:rsidR="00A678AC" w:rsidRPr="004B0B16" w:rsidRDefault="00A678AC" w:rsidP="004B0B16">
                            <w:pP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Jones, Colleen</w:t>
                            </w: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20th</w:t>
                            </w:r>
                          </w:p>
                          <w:p w14:paraId="71057647" w14:textId="1339E308" w:rsidR="00A678AC" w:rsidRPr="004B0B16" w:rsidRDefault="00A678AC" w:rsidP="004B0B16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Ramos, Eddie</w:t>
                            </w:r>
                            <w:r w:rsidRPr="004B0B16"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Modern Love" w:hAnsi="Modern Love" w:cs="Arial"/>
                                <w:color w:val="000000"/>
                                <w:sz w:val="24"/>
                                <w:szCs w:val="24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997836A" w14:textId="77777777" w:rsidR="00A678AC" w:rsidRPr="004B0B16" w:rsidRDefault="00A678AC" w:rsidP="004B0B16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4998300" w14:textId="77777777" w:rsidR="00A678AC" w:rsidRPr="004B0B16" w:rsidRDefault="00A678AC" w:rsidP="004B0B16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0437CD4" w14:textId="77777777" w:rsidR="00A678AC" w:rsidRPr="004B0B16" w:rsidRDefault="00A678AC" w:rsidP="004B0B16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09D27AB" w14:textId="0E57BC34" w:rsidR="00A678AC" w:rsidRDefault="00A678AC" w:rsidP="004B0B16">
                      <w:pPr>
                        <w:spacing w:line="276" w:lineRule="auto"/>
                        <w:contextualSpacing/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6DBDD3F" w14:textId="77777777" w:rsidR="00A678AC" w:rsidRDefault="00A678AC" w:rsidP="004B0B16">
                      <w:pPr>
                        <w:spacing w:line="276" w:lineRule="auto"/>
                        <w:contextualSpacing/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283738" w14:textId="305038BB" w:rsidR="00A678AC" w:rsidRPr="004B0B16" w:rsidRDefault="00A678AC" w:rsidP="009B2DAC">
                      <w:pPr>
                        <w:spacing w:line="276" w:lineRule="auto"/>
                        <w:contextualSpacing/>
                        <w:jc w:val="center"/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4B0B16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Cs w:val="22"/>
                        </w:rPr>
                        <w:t>Special Activities in January</w:t>
                      </w:r>
                      <w:r w:rsidRPr="004B0B16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Cs w:val="22"/>
                        </w:rPr>
                        <w:br/>
                      </w:r>
                    </w:p>
                    <w:p w14:paraId="717E73BF" w14:textId="25401282" w:rsidR="00A678AC" w:rsidRPr="004B0B16" w:rsidRDefault="00A678AC" w:rsidP="002C077D">
                      <w:pPr>
                        <w:spacing w:line="480" w:lineRule="auto"/>
                        <w:contextualSpacing/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</w:pP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5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  <w:vertAlign w:val="superscript"/>
                        </w:rPr>
                        <w:t>th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 xml:space="preserve">     January </w:t>
                      </w:r>
                      <w:proofErr w:type="spellStart"/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Bday</w:t>
                      </w:r>
                      <w:proofErr w:type="spellEnd"/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 xml:space="preserve"> Party</w:t>
                      </w:r>
                    </w:p>
                    <w:p w14:paraId="1B2B6578" w14:textId="4944586D" w:rsidR="00A678AC" w:rsidRPr="004B0B16" w:rsidRDefault="00A678AC" w:rsidP="002C077D">
                      <w:pPr>
                        <w:spacing w:line="480" w:lineRule="auto"/>
                        <w:contextualSpacing/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</w:pP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8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  <w:vertAlign w:val="superscript"/>
                        </w:rPr>
                        <w:t>th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 xml:space="preserve">     Elvis Presley’s </w:t>
                      </w:r>
                      <w:proofErr w:type="spellStart"/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B</w:t>
                      </w:r>
                      <w:r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day</w:t>
                      </w:r>
                      <w:proofErr w:type="spellEnd"/>
                    </w:p>
                    <w:p w14:paraId="6AE06277" w14:textId="7463C792" w:rsidR="00A678AC" w:rsidRPr="004B0B16" w:rsidRDefault="00A678AC" w:rsidP="002C077D">
                      <w:pPr>
                        <w:spacing w:line="480" w:lineRule="auto"/>
                        <w:contextualSpacing/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</w:pP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15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  <w:vertAlign w:val="superscript"/>
                        </w:rPr>
                        <w:t>th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 xml:space="preserve">   MLK Day</w:t>
                      </w:r>
                    </w:p>
                    <w:p w14:paraId="3D2E6013" w14:textId="32394B46" w:rsidR="00A678AC" w:rsidRPr="004B0B16" w:rsidRDefault="00A678AC" w:rsidP="002C077D">
                      <w:pPr>
                        <w:spacing w:line="480" w:lineRule="auto"/>
                        <w:contextualSpacing/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</w:pP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19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  <w:vertAlign w:val="superscript"/>
                        </w:rPr>
                        <w:t>th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 xml:space="preserve">   Intl. Flower Day</w:t>
                      </w:r>
                    </w:p>
                    <w:p w14:paraId="2802F22F" w14:textId="0BD9BA11" w:rsidR="00A678AC" w:rsidRPr="004B0B16" w:rsidRDefault="00A678AC" w:rsidP="002C077D">
                      <w:pPr>
                        <w:spacing w:line="480" w:lineRule="auto"/>
                        <w:ind w:left="720" w:hanging="720"/>
                        <w:contextualSpacing/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</w:pP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21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  <w:vertAlign w:val="superscript"/>
                        </w:rPr>
                        <w:t>st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 xml:space="preserve">   Sundance Film Festival</w:t>
                      </w:r>
                    </w:p>
                    <w:p w14:paraId="2C32FA04" w14:textId="5FAC79E6" w:rsidR="00A678AC" w:rsidRPr="004B0B16" w:rsidRDefault="00A678AC" w:rsidP="002C077D">
                      <w:pPr>
                        <w:spacing w:line="480" w:lineRule="auto"/>
                        <w:contextualSpacing/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</w:pP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>27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  <w:vertAlign w:val="superscript"/>
                        </w:rPr>
                        <w:t>th</w:t>
                      </w:r>
                      <w:r w:rsidRPr="004B0B16">
                        <w:rPr>
                          <w:rFonts w:ascii="Modern No. 20" w:hAnsi="Modern No. 20"/>
                          <w:color w:val="000000" w:themeColor="text1"/>
                          <w:szCs w:val="22"/>
                        </w:rPr>
                        <w:t xml:space="preserve">   Mozart’s Birthday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6A01" w:rsidRPr="00582629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1AD0E1E" wp14:editId="11A66A88">
                <wp:simplePos x="0" y="0"/>
                <wp:positionH relativeFrom="page">
                  <wp:posOffset>5073041</wp:posOffset>
                </wp:positionH>
                <wp:positionV relativeFrom="paragraph">
                  <wp:posOffset>6972300</wp:posOffset>
                </wp:positionV>
                <wp:extent cx="2412226" cy="1598973"/>
                <wp:effectExtent l="0" t="0" r="7620" b="12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226" cy="1598973"/>
                        </a:xfrm>
                        <a:prstGeom prst="roundRect">
                          <a:avLst>
                            <a:gd name="adj" fmla="val 18648"/>
                          </a:avLst>
                        </a:prstGeom>
                        <a:solidFill>
                          <a:srgbClr val="E4C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3E77" w14:textId="77777777" w:rsidR="00A678AC" w:rsidRPr="00622D86" w:rsidRDefault="00A678AC" w:rsidP="008F37CB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2D86"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January </w:t>
                            </w:r>
                          </w:p>
                          <w:p w14:paraId="498CD05D" w14:textId="6232EAEB" w:rsidR="00A678AC" w:rsidRDefault="00A678AC" w:rsidP="008F37CB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2D86"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Resident Right </w:t>
                            </w:r>
                          </w:p>
                          <w:p w14:paraId="566B1FA6" w14:textId="20855F0A" w:rsidR="00A678AC" w:rsidRPr="00622D86" w:rsidRDefault="00A678AC" w:rsidP="008F37CB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1F405E64" w14:textId="2A73FF8B" w:rsidR="00A678AC" w:rsidRDefault="00A678AC" w:rsidP="008F37CB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Right to Choose. </w:t>
                            </w:r>
                          </w:p>
                          <w:p w14:paraId="3F1F5395" w14:textId="77777777" w:rsidR="00A678AC" w:rsidRDefault="00A678AC" w:rsidP="008F37CB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52F231B" w14:textId="04865374" w:rsidR="00A678AC" w:rsidRPr="00A308A0" w:rsidRDefault="00A678AC" w:rsidP="008F37CB">
                            <w:pPr>
                              <w:jc w:val="center"/>
                              <w:rPr>
                                <w:rFonts w:ascii="Lucida Bright" w:hAnsi="Lucida Brigh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308A0">
                              <w:rPr>
                                <w:rFonts w:ascii="Lucida Bright" w:hAnsi="Lucida Bright"/>
                                <w:i/>
                                <w:iCs/>
                                <w:sz w:val="24"/>
                                <w:szCs w:val="24"/>
                              </w:rPr>
                              <w:t>Residents have the right to choose their daily schedule.</w:t>
                            </w:r>
                          </w:p>
                          <w:p w14:paraId="40E08501" w14:textId="77777777" w:rsidR="00A678AC" w:rsidRPr="008F37CB" w:rsidRDefault="00A678AC" w:rsidP="008F37CB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D0E1E" id="_x0000_s1031" style="position:absolute;margin-left:399.45pt;margin-top:549pt;width:189.95pt;height:125.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arcsize="1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" fillcolor="#e4cfff" stroked="f">
                <v:stroke joinstyle="miter"/>
                <v:textbox>
                  <w:txbxContent>
                    <w:p w14:paraId="6F813E77" w14:textId="77777777" w:rsidR="00A678AC" w:rsidRPr="00622D86" w:rsidRDefault="00A678AC" w:rsidP="008F37CB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</w:pPr>
                      <w:r w:rsidRPr="00622D86"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  <w:t xml:space="preserve">January </w:t>
                      </w:r>
                    </w:p>
                    <w:p w14:paraId="498CD05D" w14:textId="6232EAEB" w:rsidR="00A678AC" w:rsidRDefault="00A678AC" w:rsidP="008F37CB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</w:pPr>
                      <w:r w:rsidRPr="00622D86"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  <w:t xml:space="preserve">Resident Right </w:t>
                      </w:r>
                    </w:p>
                    <w:p w14:paraId="566B1FA6" w14:textId="20855F0A" w:rsidR="00A678AC" w:rsidRPr="00622D86" w:rsidRDefault="00A678AC" w:rsidP="008F37CB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</w:p>
                    <w:p w14:paraId="1F405E64" w14:textId="2A73FF8B" w:rsidR="00A678AC" w:rsidRDefault="00A678AC" w:rsidP="008F37CB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Lucida Bright" w:hAnsi="Lucida Br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Right to Choose. </w:t>
                      </w:r>
                    </w:p>
                    <w:p w14:paraId="3F1F5395" w14:textId="77777777" w:rsidR="00A678AC" w:rsidRDefault="00A678AC" w:rsidP="008F37CB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52F231B" w14:textId="04865374" w:rsidR="00A678AC" w:rsidRPr="00A308A0" w:rsidRDefault="00A678AC" w:rsidP="008F37CB">
                      <w:pPr>
                        <w:jc w:val="center"/>
                        <w:rPr>
                          <w:rFonts w:ascii="Lucida Bright" w:hAnsi="Lucida Bright"/>
                          <w:i/>
                          <w:iCs/>
                          <w:sz w:val="24"/>
                          <w:szCs w:val="24"/>
                        </w:rPr>
                      </w:pPr>
                      <w:r w:rsidRPr="00A308A0">
                        <w:rPr>
                          <w:rFonts w:ascii="Lucida Bright" w:hAnsi="Lucida Bright"/>
                          <w:i/>
                          <w:iCs/>
                          <w:sz w:val="24"/>
                          <w:szCs w:val="24"/>
                        </w:rPr>
                        <w:t>Residents have the right to choose their daily schedule.</w:t>
                      </w:r>
                    </w:p>
                    <w:p w14:paraId="40E08501" w14:textId="77777777" w:rsidR="00A678AC" w:rsidRPr="008F37CB" w:rsidRDefault="00A678AC" w:rsidP="008F37CB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46A01" w:rsidRPr="00582629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C66560A" wp14:editId="652372CC">
                <wp:simplePos x="0" y="0"/>
                <wp:positionH relativeFrom="margin">
                  <wp:posOffset>2512469</wp:posOffset>
                </wp:positionH>
                <wp:positionV relativeFrom="paragraph">
                  <wp:posOffset>469726</wp:posOffset>
                </wp:positionV>
                <wp:extent cx="2305685" cy="81022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102200"/>
                        </a:xfrm>
                        <a:prstGeom prst="roundRect">
                          <a:avLst>
                            <a:gd name="adj" fmla="val 1194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4077" w14:textId="155AF1A4" w:rsidR="00A678AC" w:rsidRPr="00C20EE0" w:rsidRDefault="00A678AC" w:rsidP="00470ABE">
                            <w:pPr>
                              <w:jc w:val="center"/>
                              <w:rPr>
                                <w:rFonts w:ascii="Modern No. 20" w:hAnsi="Modern No. 20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C20EE0">
                              <w:rPr>
                                <w:rFonts w:ascii="Modern No. 20" w:hAnsi="Modern No. 20"/>
                                <w:b/>
                                <w:bCs/>
                                <w:sz w:val="36"/>
                                <w:szCs w:val="36"/>
                              </w:rPr>
                              <w:t>NOTICEBOARD</w:t>
                            </w:r>
                          </w:p>
                          <w:p w14:paraId="2FC3CFE7" w14:textId="77777777" w:rsidR="00A678AC" w:rsidRPr="00A56AE4" w:rsidRDefault="00A678AC" w:rsidP="0057777C">
                            <w:pPr>
                              <w:spacing w:line="276" w:lineRule="auto"/>
                              <w:rPr>
                                <w:rFonts w:ascii="Modern No. 20" w:hAnsi="Modern No. 20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C0590"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Pr="00A56AE4">
                              <w:rPr>
                                <w:rFonts w:ascii="Modern No. 20" w:hAnsi="Modern No. 20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New Residents</w:t>
                            </w:r>
                          </w:p>
                          <w:p w14:paraId="042D797F" w14:textId="392FF484" w:rsidR="00A678AC" w:rsidRPr="00A56AE4" w:rsidRDefault="00A678AC" w:rsidP="0057777C">
                            <w:pPr>
                              <w:spacing w:line="276" w:lineRule="auto"/>
                              <w:rPr>
                                <w:rFonts w:ascii="Modern No. 20" w:hAnsi="Modern No. 20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A56AE4">
                              <w:rPr>
                                <w:rFonts w:ascii="Modern No. 20" w:hAnsi="Modern No. 20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A very warm welcome </w:t>
                            </w:r>
                            <w:r>
                              <w:rPr>
                                <w:rFonts w:ascii="Modern No. 20" w:hAnsi="Modern No. 20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home </w:t>
                            </w:r>
                            <w:r w:rsidRPr="00A56AE4">
                              <w:rPr>
                                <w:rFonts w:ascii="Modern No. 20" w:hAnsi="Modern No. 20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to:</w:t>
                            </w:r>
                          </w:p>
                          <w:p w14:paraId="016AFCB8" w14:textId="0DE49633" w:rsidR="00A678AC" w:rsidRPr="006F4E48" w:rsidRDefault="00A678AC" w:rsidP="006F4E48">
                            <w:pPr>
                              <w:spacing w:line="276" w:lineRule="auto"/>
                              <w:jc w:val="center"/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F4E48"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Blair, Bonnie</w:t>
                            </w:r>
                          </w:p>
                          <w:p w14:paraId="006DD013" w14:textId="1562E405" w:rsidR="00A678AC" w:rsidRPr="006F4E48" w:rsidRDefault="00A678AC" w:rsidP="006F4E48">
                            <w:pPr>
                              <w:spacing w:line="276" w:lineRule="auto"/>
                              <w:jc w:val="center"/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F4E48"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Sims, Belen</w:t>
                            </w:r>
                          </w:p>
                          <w:p w14:paraId="0FD42958" w14:textId="0DD23DDB" w:rsidR="00A678AC" w:rsidRPr="006F4E48" w:rsidRDefault="00A678AC" w:rsidP="006F4E48">
                            <w:pPr>
                              <w:spacing w:line="276" w:lineRule="auto"/>
                              <w:jc w:val="center"/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F4E48"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Peterson, Carol</w:t>
                            </w:r>
                          </w:p>
                          <w:p w14:paraId="5942DC09" w14:textId="742A842F" w:rsidR="00A678AC" w:rsidRPr="006F4E48" w:rsidRDefault="00A678AC" w:rsidP="006F4E48">
                            <w:pPr>
                              <w:spacing w:line="276" w:lineRule="auto"/>
                              <w:jc w:val="center"/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Gonzalez, Jose</w:t>
                            </w:r>
                          </w:p>
                          <w:p w14:paraId="75002643" w14:textId="4FDDC789" w:rsidR="00A678AC" w:rsidRPr="006F4E48" w:rsidRDefault="00A678AC" w:rsidP="006F4E48">
                            <w:pPr>
                              <w:spacing w:line="276" w:lineRule="auto"/>
                              <w:jc w:val="center"/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F4E48"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Baker, Reba</w:t>
                            </w:r>
                          </w:p>
                          <w:p w14:paraId="37E04952" w14:textId="0A3CBE85" w:rsidR="00A678AC" w:rsidRPr="006F4E48" w:rsidRDefault="00A678AC" w:rsidP="006F4E48">
                            <w:pPr>
                              <w:spacing w:line="276" w:lineRule="auto"/>
                              <w:jc w:val="center"/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F4E48">
                              <w:rPr>
                                <w:rFonts w:ascii="Modern Love" w:hAnsi="Modern Love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Osborn, Robert</w:t>
                            </w:r>
                          </w:p>
                          <w:p w14:paraId="17914882" w14:textId="29012929" w:rsidR="00A678AC" w:rsidRPr="00A56AE4" w:rsidRDefault="00A678AC" w:rsidP="0057777C">
                            <w:pPr>
                              <w:spacing w:line="276" w:lineRule="auto"/>
                              <w:rPr>
                                <w:rFonts w:ascii="Modern No. 20" w:hAnsi="Modern No. 20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A56AE4">
                              <w:rPr>
                                <w:rFonts w:ascii="Modern No. 20" w:hAnsi="Modern No. 20"/>
                                <w:noProof/>
                                <w:color w:val="000000" w:themeColor="text1"/>
                                <w:sz w:val="28"/>
                                <w:szCs w:val="24"/>
                              </w:rPr>
                              <w:t>We hope that you enjoy your time here!</w:t>
                            </w:r>
                          </w:p>
                          <w:p w14:paraId="3DAEE3D5" w14:textId="77777777" w:rsidR="00A678AC" w:rsidRPr="00A56AE4" w:rsidRDefault="00A678AC" w:rsidP="0057777C">
                            <w:pPr>
                              <w:spacing w:line="276" w:lineRule="auto"/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295B08" w14:textId="3A476E59" w:rsidR="00A678AC" w:rsidRPr="00A56AE4" w:rsidRDefault="00A678AC" w:rsidP="0057777C">
                            <w:pPr>
                              <w:spacing w:line="276" w:lineRule="auto"/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6AE4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Activity Library </w:t>
                            </w:r>
                            <w:r w:rsidRPr="00A56AE4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A56AE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have a </w:t>
                            </w:r>
                            <w:r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large selection of books, magazines, board games, music, art supplies and more that our residents are welcome to borrow any time. </w:t>
                            </w:r>
                            <w:r w:rsidRPr="00A56AE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Please talk to </w:t>
                            </w:r>
                            <w:proofErr w:type="gramStart"/>
                            <w:r w:rsidRPr="00A56AE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A56AE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activities </w:t>
                            </w:r>
                            <w:r w:rsidRPr="00A56AE4">
                              <w:rPr>
                                <w:rFonts w:ascii="Modern No. 20" w:hAnsi="Modern No. 20"/>
                                <w:color w:val="000000" w:themeColor="text1"/>
                                <w:sz w:val="28"/>
                                <w:szCs w:val="28"/>
                              </w:rPr>
                              <w:t>staff member for more info!</w:t>
                            </w:r>
                          </w:p>
                          <w:p w14:paraId="05C01F41" w14:textId="77777777" w:rsidR="00A678AC" w:rsidRPr="0057777C" w:rsidRDefault="00A678AC" w:rsidP="0057777C">
                            <w:pPr>
                              <w:spacing w:line="276" w:lineRule="auto"/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0A091A8B" w14:textId="2FB1EDA1" w:rsidR="00A678AC" w:rsidRPr="00A56AE4" w:rsidRDefault="00A678AC" w:rsidP="00A56AE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Re-</w:t>
                            </w:r>
                            <w:r w:rsidRPr="00A56AE4">
                              <w:rPr>
                                <w:rFonts w:ascii="Modern No. 20" w:hAnsi="Modern No. 20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Opening</w:t>
                            </w:r>
                            <w:r w:rsidRPr="005C0590"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br/>
                            </w:r>
                            <w:r w:rsidRPr="00A56AE4">
                              <w:rPr>
                                <w:rFonts w:ascii="Modern No. 20" w:hAnsi="Modern No. 20"/>
                                <w:sz w:val="28"/>
                                <w:szCs w:val="28"/>
                              </w:rPr>
                              <w:t xml:space="preserve">We continue to work towards the regulations required for the expansion of reopening for a full visitation. We will continue to keep informed. You can see the current regulations here: </w:t>
                            </w:r>
                            <w:r w:rsidRPr="00A56AE4">
                              <w:rPr>
                                <w:rFonts w:ascii="Modern No. 20" w:hAnsi="Modern No. 20"/>
                                <w:b/>
                                <w:bCs/>
                                <w:sz w:val="28"/>
                                <w:szCs w:val="28"/>
                              </w:rPr>
                              <w:t>www.hhs.Texas.gov</w:t>
                            </w:r>
                          </w:p>
                          <w:p w14:paraId="26BA9BA9" w14:textId="1A4BF986" w:rsidR="00A678AC" w:rsidRPr="005C0590" w:rsidRDefault="00A678AC" w:rsidP="0057777C">
                            <w:pPr>
                              <w:spacing w:line="276" w:lineRule="auto"/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6560A" id="_x0000_s1032" style="position:absolute;margin-left:197.85pt;margin-top:37pt;width:181.55pt;height:637.9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7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" fillcolor="#dbe5f2 [665]" stroked="f">
                <v:stroke joinstyle="miter"/>
                <v:textbox>
                  <w:txbxContent>
                    <w:p w14:paraId="2A664077" w14:textId="155AF1A4" w:rsidR="00A678AC" w:rsidRPr="00C20EE0" w:rsidRDefault="00A678AC" w:rsidP="00470ABE">
                      <w:pPr>
                        <w:jc w:val="center"/>
                        <w:rPr>
                          <w:rFonts w:ascii="Modern No. 20" w:hAnsi="Modern No. 20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C20EE0">
                        <w:rPr>
                          <w:rFonts w:ascii="Modern No. 20" w:hAnsi="Modern No. 20"/>
                          <w:b/>
                          <w:bCs/>
                          <w:sz w:val="36"/>
                          <w:szCs w:val="36"/>
                        </w:rPr>
                        <w:t>NOTICEBOARD</w:t>
                      </w:r>
                    </w:p>
                    <w:p w14:paraId="2FC3CFE7" w14:textId="77777777" w:rsidR="00A678AC" w:rsidRPr="00A56AE4" w:rsidRDefault="00A678AC" w:rsidP="0057777C">
                      <w:pPr>
                        <w:spacing w:line="276" w:lineRule="auto"/>
                        <w:rPr>
                          <w:rFonts w:ascii="Modern No. 20" w:hAnsi="Modern No. 20"/>
                          <w:b/>
                          <w:bCs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5C0590">
                        <w:rPr>
                          <w:b/>
                          <w:bCs/>
                          <w:noProof/>
                        </w:rPr>
                        <w:br/>
                      </w:r>
                      <w:r w:rsidRPr="00A56AE4">
                        <w:rPr>
                          <w:rFonts w:ascii="Modern No. 20" w:hAnsi="Modern No. 20"/>
                          <w:b/>
                          <w:bCs/>
                          <w:noProof/>
                          <w:color w:val="000000" w:themeColor="text1"/>
                          <w:sz w:val="28"/>
                          <w:szCs w:val="24"/>
                        </w:rPr>
                        <w:t>New Residents</w:t>
                      </w:r>
                    </w:p>
                    <w:p w14:paraId="042D797F" w14:textId="392FF484" w:rsidR="00A678AC" w:rsidRPr="00A56AE4" w:rsidRDefault="00A678AC" w:rsidP="0057777C">
                      <w:pPr>
                        <w:spacing w:line="276" w:lineRule="auto"/>
                        <w:rPr>
                          <w:rFonts w:ascii="Modern No. 20" w:hAnsi="Modern No. 20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A56AE4">
                        <w:rPr>
                          <w:rFonts w:ascii="Modern No. 20" w:hAnsi="Modern No. 20"/>
                          <w:noProof/>
                          <w:color w:val="000000" w:themeColor="text1"/>
                          <w:sz w:val="28"/>
                          <w:szCs w:val="24"/>
                        </w:rPr>
                        <w:t xml:space="preserve">A very warm welcome </w:t>
                      </w:r>
                      <w:r>
                        <w:rPr>
                          <w:rFonts w:ascii="Modern No. 20" w:hAnsi="Modern No. 20"/>
                          <w:noProof/>
                          <w:color w:val="000000" w:themeColor="text1"/>
                          <w:sz w:val="28"/>
                          <w:szCs w:val="24"/>
                        </w:rPr>
                        <w:t xml:space="preserve"> home </w:t>
                      </w:r>
                      <w:r w:rsidRPr="00A56AE4">
                        <w:rPr>
                          <w:rFonts w:ascii="Modern No. 20" w:hAnsi="Modern No. 20"/>
                          <w:noProof/>
                          <w:color w:val="000000" w:themeColor="text1"/>
                          <w:sz w:val="28"/>
                          <w:szCs w:val="24"/>
                        </w:rPr>
                        <w:t>to:</w:t>
                      </w:r>
                    </w:p>
                    <w:p w14:paraId="016AFCB8" w14:textId="0DE49633" w:rsidR="00A678AC" w:rsidRPr="006F4E48" w:rsidRDefault="00A678AC" w:rsidP="006F4E48">
                      <w:pPr>
                        <w:spacing w:line="276" w:lineRule="auto"/>
                        <w:jc w:val="center"/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6F4E48"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  <w:t>Blair, Bonnie</w:t>
                      </w:r>
                    </w:p>
                    <w:p w14:paraId="006DD013" w14:textId="1562E405" w:rsidR="00A678AC" w:rsidRPr="006F4E48" w:rsidRDefault="00A678AC" w:rsidP="006F4E48">
                      <w:pPr>
                        <w:spacing w:line="276" w:lineRule="auto"/>
                        <w:jc w:val="center"/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6F4E48"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  <w:t>Sims, Belen</w:t>
                      </w:r>
                    </w:p>
                    <w:p w14:paraId="0FD42958" w14:textId="0DD23DDB" w:rsidR="00A678AC" w:rsidRPr="006F4E48" w:rsidRDefault="00A678AC" w:rsidP="006F4E48">
                      <w:pPr>
                        <w:spacing w:line="276" w:lineRule="auto"/>
                        <w:jc w:val="center"/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6F4E48"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  <w:t>Peterson, Carol</w:t>
                      </w:r>
                    </w:p>
                    <w:p w14:paraId="5942DC09" w14:textId="742A842F" w:rsidR="00A678AC" w:rsidRPr="006F4E48" w:rsidRDefault="00A678AC" w:rsidP="006F4E48">
                      <w:pPr>
                        <w:spacing w:line="276" w:lineRule="auto"/>
                        <w:jc w:val="center"/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  <w:t>Gonzalez, Jose</w:t>
                      </w:r>
                    </w:p>
                    <w:p w14:paraId="75002643" w14:textId="4FDDC789" w:rsidR="00A678AC" w:rsidRPr="006F4E48" w:rsidRDefault="00A678AC" w:rsidP="006F4E48">
                      <w:pPr>
                        <w:spacing w:line="276" w:lineRule="auto"/>
                        <w:jc w:val="center"/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6F4E48"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  <w:t>Baker, Reba</w:t>
                      </w:r>
                    </w:p>
                    <w:p w14:paraId="37E04952" w14:textId="0A3CBE85" w:rsidR="00A678AC" w:rsidRPr="006F4E48" w:rsidRDefault="00A678AC" w:rsidP="006F4E48">
                      <w:pPr>
                        <w:spacing w:line="276" w:lineRule="auto"/>
                        <w:jc w:val="center"/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6F4E48">
                        <w:rPr>
                          <w:rFonts w:ascii="Modern Love" w:hAnsi="Modern Love"/>
                          <w:noProof/>
                          <w:color w:val="000000" w:themeColor="text1"/>
                          <w:sz w:val="28"/>
                          <w:szCs w:val="24"/>
                        </w:rPr>
                        <w:t>Osborn, Robert</w:t>
                      </w:r>
                    </w:p>
                    <w:p w14:paraId="17914882" w14:textId="29012929" w:rsidR="00A678AC" w:rsidRPr="00A56AE4" w:rsidRDefault="00A678AC" w:rsidP="0057777C">
                      <w:pPr>
                        <w:spacing w:line="276" w:lineRule="auto"/>
                        <w:rPr>
                          <w:rFonts w:ascii="Modern No. 20" w:hAnsi="Modern No. 20"/>
                          <w:noProof/>
                          <w:color w:val="000000" w:themeColor="text1"/>
                          <w:sz w:val="28"/>
                          <w:szCs w:val="24"/>
                        </w:rPr>
                      </w:pPr>
                      <w:r w:rsidRPr="00A56AE4">
                        <w:rPr>
                          <w:rFonts w:ascii="Modern No. 20" w:hAnsi="Modern No. 20"/>
                          <w:noProof/>
                          <w:color w:val="000000" w:themeColor="text1"/>
                          <w:sz w:val="28"/>
                          <w:szCs w:val="24"/>
                        </w:rPr>
                        <w:t>We hope that you enjoy your time here!</w:t>
                      </w:r>
                    </w:p>
                    <w:p w14:paraId="3DAEE3D5" w14:textId="77777777" w:rsidR="00A678AC" w:rsidRPr="00A56AE4" w:rsidRDefault="00A678AC" w:rsidP="0057777C">
                      <w:pPr>
                        <w:spacing w:line="276" w:lineRule="auto"/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295B08" w14:textId="3A476E59" w:rsidR="00A678AC" w:rsidRPr="00A56AE4" w:rsidRDefault="00A678AC" w:rsidP="0057777C">
                      <w:pPr>
                        <w:spacing w:line="276" w:lineRule="auto"/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</w:pPr>
                      <w:r w:rsidRPr="00A56AE4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Activity Library </w:t>
                      </w:r>
                      <w:r w:rsidRPr="00A56AE4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A56AE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 xml:space="preserve">We have a </w:t>
                      </w:r>
                      <w:r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 xml:space="preserve">large selection of books, magazines, board games, music, art supplies and more that our residents are welcome to borrow any time. </w:t>
                      </w:r>
                      <w:r w:rsidRPr="00A56AE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 xml:space="preserve">Please talk to </w:t>
                      </w:r>
                      <w:proofErr w:type="gramStart"/>
                      <w:r w:rsidRPr="00A56AE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A56AE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 xml:space="preserve">activities </w:t>
                      </w:r>
                      <w:r w:rsidRPr="00A56AE4">
                        <w:rPr>
                          <w:rFonts w:ascii="Modern No. 20" w:hAnsi="Modern No. 20"/>
                          <w:color w:val="000000" w:themeColor="text1"/>
                          <w:sz w:val="28"/>
                          <w:szCs w:val="28"/>
                        </w:rPr>
                        <w:t>staff member for more info!</w:t>
                      </w:r>
                    </w:p>
                    <w:p w14:paraId="05C01F41" w14:textId="77777777" w:rsidR="00A678AC" w:rsidRPr="0057777C" w:rsidRDefault="00A678AC" w:rsidP="0057777C">
                      <w:pPr>
                        <w:spacing w:line="276" w:lineRule="auto"/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0A091A8B" w14:textId="2FB1EDA1" w:rsidR="00A678AC" w:rsidRPr="00A56AE4" w:rsidRDefault="00A678AC" w:rsidP="00A56AE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Re-</w:t>
                      </w:r>
                      <w:r w:rsidRPr="00A56AE4">
                        <w:rPr>
                          <w:rFonts w:ascii="Modern No. 20" w:hAnsi="Modern No. 20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Opening</w:t>
                      </w:r>
                      <w:r w:rsidRPr="005C0590"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br/>
                      </w:r>
                      <w:r w:rsidRPr="00A56AE4">
                        <w:rPr>
                          <w:rFonts w:ascii="Modern No. 20" w:hAnsi="Modern No. 20"/>
                          <w:sz w:val="28"/>
                          <w:szCs w:val="28"/>
                        </w:rPr>
                        <w:t xml:space="preserve">We continue to work towards the regulations required for the expansion of reopening for a full visitation. We will continue to keep informed. You can see the current regulations here: </w:t>
                      </w:r>
                      <w:r w:rsidRPr="00A56AE4">
                        <w:rPr>
                          <w:rFonts w:ascii="Modern No. 20" w:hAnsi="Modern No. 20"/>
                          <w:b/>
                          <w:bCs/>
                          <w:sz w:val="28"/>
                          <w:szCs w:val="28"/>
                        </w:rPr>
                        <w:t>www.hhs.Texas.gov</w:t>
                      </w:r>
                    </w:p>
                    <w:p w14:paraId="26BA9BA9" w14:textId="1A4BF986" w:rsidR="00A678AC" w:rsidRPr="005C0590" w:rsidRDefault="00A678AC" w:rsidP="0057777C">
                      <w:pPr>
                        <w:spacing w:line="276" w:lineRule="auto"/>
                        <w:rPr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6A01" w:rsidRPr="00582629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8110BD5" wp14:editId="7EE6C8AC">
                <wp:simplePos x="0" y="0"/>
                <wp:positionH relativeFrom="margin">
                  <wp:posOffset>-5263</wp:posOffset>
                </wp:positionH>
                <wp:positionV relativeFrom="paragraph">
                  <wp:posOffset>7722296</wp:posOffset>
                </wp:positionV>
                <wp:extent cx="2405563" cy="850204"/>
                <wp:effectExtent l="0" t="0" r="0" b="762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563" cy="850204"/>
                        </a:xfrm>
                        <a:prstGeom prst="roundRect">
                          <a:avLst>
                            <a:gd name="adj" fmla="val 1534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99F1D" w14:textId="230FFE64" w:rsidR="00A678AC" w:rsidRPr="000C1956" w:rsidRDefault="00A678AC" w:rsidP="0044489D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6A01">
                              <w:rPr>
                                <w:rFonts w:ascii="Lucida Bright" w:hAnsi="Lucida Bright"/>
                                <w:i/>
                                <w:iCs/>
                                <w:szCs w:val="22"/>
                              </w:rPr>
                              <w:t>Life is what happens to us while we are making other plans.</w:t>
                            </w:r>
                            <w:r w:rsidRPr="000C1956">
                              <w:rPr>
                                <w:rFonts w:ascii="Lucida Bright" w:hAnsi="Lucida Bright"/>
                                <w:sz w:val="24"/>
                                <w:szCs w:val="24"/>
                              </w:rPr>
                              <w:br/>
                            </w:r>
                            <w:r w:rsidRPr="000C1956">
                              <w:rPr>
                                <w:rFonts w:ascii="Lucida Bright" w:hAnsi="Lucida Bright"/>
                                <w:b/>
                                <w:bCs/>
                                <w:sz w:val="24"/>
                                <w:szCs w:val="24"/>
                              </w:rPr>
                              <w:t>– Allen Saunders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10BD5" id="_x0000_s1033" style="position:absolute;margin-left:-.4pt;margin-top:608.05pt;width:189.4pt;height:66.9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arcsize="100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" fillcolor="#fbdadc [662]" stroked="f">
                <v:stroke joinstyle="miter"/>
                <v:textbox>
                  <w:txbxContent>
                    <w:p w14:paraId="6A799F1D" w14:textId="230FFE64" w:rsidR="00A678AC" w:rsidRPr="000C1956" w:rsidRDefault="00A678AC" w:rsidP="0044489D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</w:pPr>
                      <w:r w:rsidRPr="00646A01">
                        <w:rPr>
                          <w:rFonts w:ascii="Lucida Bright" w:hAnsi="Lucida Bright"/>
                          <w:i/>
                          <w:iCs/>
                          <w:szCs w:val="22"/>
                        </w:rPr>
                        <w:t>Life is what happens to us while we are making other plans.</w:t>
                      </w:r>
                      <w:r w:rsidRPr="000C1956">
                        <w:rPr>
                          <w:rFonts w:ascii="Lucida Bright" w:hAnsi="Lucida Bright"/>
                          <w:sz w:val="24"/>
                          <w:szCs w:val="24"/>
                        </w:rPr>
                        <w:br/>
                      </w:r>
                      <w:r w:rsidRPr="000C1956">
                        <w:rPr>
                          <w:rFonts w:ascii="Lucida Bright" w:hAnsi="Lucida Bright"/>
                          <w:b/>
                          <w:bCs/>
                          <w:sz w:val="24"/>
                          <w:szCs w:val="24"/>
                        </w:rPr>
                        <w:t>– Allen Saunders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6A01" w:rsidRPr="00582629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E2F784D" wp14:editId="49C8EF12">
                <wp:simplePos x="0" y="0"/>
                <wp:positionH relativeFrom="margin">
                  <wp:posOffset>0</wp:posOffset>
                </wp:positionH>
                <wp:positionV relativeFrom="paragraph">
                  <wp:posOffset>569595</wp:posOffset>
                </wp:positionV>
                <wp:extent cx="2616200" cy="720598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7205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70F54" w14:textId="5FEFD0FA" w:rsidR="00A678AC" w:rsidRPr="000C1956" w:rsidRDefault="00A678AC" w:rsidP="00326A48">
                            <w:pPr>
                              <w:spacing w:after="240" w:line="276" w:lineRule="auto"/>
                              <w:rPr>
                                <w:rFonts w:ascii="Modern No. 20" w:hAnsi="Modern No. 20"/>
                                <w:b/>
                                <w:bCs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b/>
                                <w:bCs/>
                                <w:color w:val="1C8E9A" w:themeColor="accent1" w:themeShade="BF"/>
                                <w:szCs w:val="22"/>
                              </w:rPr>
                              <w:t>Hello Residents, Families and Friends.</w:t>
                            </w:r>
                          </w:p>
                          <w:p w14:paraId="358E0151" w14:textId="77777777" w:rsidR="00A678AC" w:rsidRPr="000C1956" w:rsidRDefault="00A678AC" w:rsidP="004526FA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As I think back on 2020, I remember</w:t>
                            </w:r>
                          </w:p>
                          <w:p w14:paraId="4AFD960E" w14:textId="77777777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all the plans made. The months activity</w:t>
                            </w:r>
                          </w:p>
                          <w:p w14:paraId="1312832E" w14:textId="77777777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calendars and events planned, then cancelled,</w:t>
                            </w:r>
                          </w:p>
                          <w:p w14:paraId="207EF393" w14:textId="2A9FC645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and then re invented into parties of one.</w:t>
                            </w:r>
                          </w:p>
                          <w:p w14:paraId="2205F998" w14:textId="58787720" w:rsidR="00A678AC" w:rsidRPr="000C1956" w:rsidRDefault="00A678AC" w:rsidP="00EC66FE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Somehow even though 2020 </w:t>
                            </w:r>
                          </w:p>
                          <w:p w14:paraId="3D2E0959" w14:textId="281ADB78" w:rsidR="00A678AC" w:rsidRPr="000C1956" w:rsidRDefault="00A678AC" w:rsidP="00EC66FE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was full of unfortunate twists, turns, flips</w:t>
                            </w:r>
                          </w:p>
                          <w:p w14:paraId="178C3C7B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and flops I find myself thankful for the</w:t>
                            </w:r>
                          </w:p>
                          <w:p w14:paraId="0491920B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new perspectives my experience as a</w:t>
                            </w:r>
                          </w:p>
                          <w:p w14:paraId="59F32E0B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nursing home activity director amid </w:t>
                            </w:r>
                            <w:proofErr w:type="gramStart"/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a</w:t>
                            </w:r>
                            <w:proofErr w:type="gramEnd"/>
                          </w:p>
                          <w:p w14:paraId="23923242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pandemic has brought me. It was a bit of a </w:t>
                            </w:r>
                          </w:p>
                          <w:p w14:paraId="246679B5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challenge to oversee “fun” while in full</w:t>
                            </w:r>
                          </w:p>
                          <w:p w14:paraId="268502FC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PPE, social distancing and without the </w:t>
                            </w:r>
                          </w:p>
                          <w:p w14:paraId="6A7C7343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assistance of the family members and </w:t>
                            </w:r>
                          </w:p>
                          <w:p w14:paraId="65C713E9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volunteers I had grown to depend on. But  </w:t>
                            </w:r>
                          </w:p>
                          <w:p w14:paraId="6E94C06C" w14:textId="6B09A0E4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nevertheless, I find myself feeling</w:t>
                            </w:r>
                          </w:p>
                          <w:p w14:paraId="2C53C36C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thankful for all the knowledge I would </w:t>
                            </w:r>
                          </w:p>
                          <w:p w14:paraId="62689035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have never gained in the year I had </w:t>
                            </w:r>
                          </w:p>
                          <w:p w14:paraId="6F9648F7" w14:textId="77777777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planned and I have a much greater </w:t>
                            </w:r>
                          </w:p>
                          <w:p w14:paraId="2D314CD2" w14:textId="65256A69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appreciation for several things I totally </w:t>
                            </w:r>
                          </w:p>
                          <w:p w14:paraId="2305BB37" w14:textId="234E41BF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took for granted. I am sure you can </w:t>
                            </w:r>
                          </w:p>
                          <w:p w14:paraId="4EA6E7D0" w14:textId="292DE1A1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agree that 2020 has given us all new </w:t>
                            </w:r>
                          </w:p>
                          <w:p w14:paraId="597EFF10" w14:textId="10DA7063" w:rsidR="00A678AC" w:rsidRPr="000C1956" w:rsidRDefault="00A678AC" w:rsidP="00B0531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appreciation for mask less smiles, in</w:t>
                            </w:r>
                          </w:p>
                          <w:p w14:paraId="1CD86FDF" w14:textId="77777777" w:rsidR="00A678AC" w:rsidRPr="000C1956" w:rsidRDefault="00A678AC" w:rsidP="00FF58E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person hugs, toilet paper and of for</w:t>
                            </w:r>
                          </w:p>
                          <w:p w14:paraId="72097229" w14:textId="77777777" w:rsidR="00A678AC" w:rsidRPr="000C1956" w:rsidRDefault="00A678AC" w:rsidP="00FF58E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communication devices that allowed us </w:t>
                            </w:r>
                          </w:p>
                          <w:p w14:paraId="562665B6" w14:textId="27162FDA" w:rsidR="00A678AC" w:rsidRPr="000C1956" w:rsidRDefault="00A678AC" w:rsidP="00FF58E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to visit when we could not. We are a</w:t>
                            </w:r>
                          </w:p>
                          <w:p w14:paraId="46E6C3BA" w14:textId="77777777" w:rsidR="00A678AC" w:rsidRPr="000C1956" w:rsidRDefault="00A678AC" w:rsidP="00FF58E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stronger and more creative people </w:t>
                            </w:r>
                          </w:p>
                          <w:p w14:paraId="0822793D" w14:textId="77777777" w:rsidR="00A678AC" w:rsidRPr="000C1956" w:rsidRDefault="00A678AC" w:rsidP="00FF58E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because of the challenges brought to us </w:t>
                            </w:r>
                          </w:p>
                          <w:p w14:paraId="4B20AB1C" w14:textId="1DEF8087" w:rsidR="00A678AC" w:rsidRPr="000C1956" w:rsidRDefault="00A678AC" w:rsidP="00FF58E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this year. </w:t>
                            </w:r>
                          </w:p>
                          <w:p w14:paraId="2A8A9B4F" w14:textId="77777777" w:rsidR="00A678AC" w:rsidRPr="000C1956" w:rsidRDefault="00A678AC" w:rsidP="00FF58E0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In closing, I hope that 2021 will be a</w:t>
                            </w:r>
                          </w:p>
                          <w:p w14:paraId="1F038451" w14:textId="77777777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year that brings us all closer together.</w:t>
                            </w:r>
                          </w:p>
                          <w:p w14:paraId="57CD0D3A" w14:textId="77777777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But remember that no matter what</w:t>
                            </w:r>
                          </w:p>
                          <w:p w14:paraId="5D50B462" w14:textId="7D1D6639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comes we have a friend in Jesus and </w:t>
                            </w:r>
                            <w:proofErr w:type="gramStart"/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He</w:t>
                            </w:r>
                            <w:proofErr w:type="gramEnd"/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 </w:t>
                            </w:r>
                          </w:p>
                          <w:p w14:paraId="2FB5D9B9" w14:textId="77777777" w:rsidR="00A678AC" w:rsidRPr="000C1956" w:rsidRDefault="00A678AC" w:rsidP="00EC66FE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patiently waits for an invitation to </w:t>
                            </w:r>
                          </w:p>
                          <w:p w14:paraId="6258BDF5" w14:textId="77777777" w:rsidR="00A678AC" w:rsidRPr="000C1956" w:rsidRDefault="00A678AC" w:rsidP="00EC66FE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walk with us. Wishing each of you </w:t>
                            </w:r>
                          </w:p>
                          <w:p w14:paraId="5015DCD1" w14:textId="77777777" w:rsidR="00A678AC" w:rsidRPr="000C1956" w:rsidRDefault="00A678AC" w:rsidP="00EC66FE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 xml:space="preserve">health and happiness. Until we can </w:t>
                            </w:r>
                          </w:p>
                          <w:p w14:paraId="6E79526A" w14:textId="2281F82F" w:rsidR="00A678AC" w:rsidRPr="000C1956" w:rsidRDefault="00A678AC" w:rsidP="00EC66FE">
                            <w:pPr>
                              <w:spacing w:line="276" w:lineRule="auto"/>
                              <w:ind w:left="1440" w:hanging="1440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meet again please keep safe!</w:t>
                            </w:r>
                          </w:p>
                          <w:p w14:paraId="306AB1E9" w14:textId="41CEFB83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jc w:val="center"/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color w:val="1C8E9A" w:themeColor="accent1" w:themeShade="BF"/>
                                <w:szCs w:val="22"/>
                              </w:rPr>
                              <w:t>Happy New Year!</w:t>
                            </w:r>
                          </w:p>
                          <w:p w14:paraId="79186D2D" w14:textId="1682BBC8" w:rsidR="00A678AC" w:rsidRPr="000C1956" w:rsidRDefault="00A678AC" w:rsidP="00622D86">
                            <w:pPr>
                              <w:spacing w:line="276" w:lineRule="auto"/>
                              <w:ind w:left="1440" w:hanging="1440"/>
                              <w:jc w:val="center"/>
                              <w:rPr>
                                <w:rFonts w:ascii="Modern No. 20" w:hAnsi="Modern No. 20"/>
                                <w:i/>
                                <w:iCs/>
                                <w:color w:val="1C8E9A" w:themeColor="accent1" w:themeShade="BF"/>
                                <w:sz w:val="24"/>
                                <w:szCs w:val="24"/>
                              </w:rPr>
                            </w:pPr>
                            <w:r w:rsidRPr="000C1956">
                              <w:rPr>
                                <w:rFonts w:ascii="Modern No. 20" w:hAnsi="Modern No. 20"/>
                                <w:i/>
                                <w:iCs/>
                                <w:color w:val="1C8E9A" w:themeColor="accent1" w:themeShade="BF"/>
                                <w:sz w:val="24"/>
                                <w:szCs w:val="24"/>
                              </w:rPr>
                              <w:t>Mandy Smith THE Activities</w:t>
                            </w:r>
                          </w:p>
                          <w:p w14:paraId="23C71DA6" w14:textId="77777777" w:rsidR="00A678AC" w:rsidRPr="00622D86" w:rsidRDefault="00A678AC" w:rsidP="00326A48">
                            <w:pPr>
                              <w:spacing w:after="240" w:line="276" w:lineRule="auto"/>
                              <w:ind w:left="1440" w:hanging="1440"/>
                              <w:rPr>
                                <w:rFonts w:ascii="Lucida Bright" w:hAnsi="Lucida Brigh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F784D" id="_x0000_s1034" style="position:absolute;margin-left:0;margin-top:44.85pt;width:206pt;height:567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" filled="f" stroked="f">
                <v:stroke joinstyle="miter"/>
                <v:textbox>
                  <w:txbxContent>
                    <w:p w14:paraId="6FC70F54" w14:textId="5FEFD0FA" w:rsidR="00A678AC" w:rsidRPr="000C1956" w:rsidRDefault="00A678AC" w:rsidP="00326A48">
                      <w:pPr>
                        <w:spacing w:after="240" w:line="276" w:lineRule="auto"/>
                        <w:rPr>
                          <w:rFonts w:ascii="Modern No. 20" w:hAnsi="Modern No. 20"/>
                          <w:b/>
                          <w:bCs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b/>
                          <w:bCs/>
                          <w:color w:val="1C8E9A" w:themeColor="accent1" w:themeShade="BF"/>
                          <w:szCs w:val="22"/>
                        </w:rPr>
                        <w:t>Hello Residents, Families and Friends.</w:t>
                      </w:r>
                    </w:p>
                    <w:p w14:paraId="358E0151" w14:textId="77777777" w:rsidR="00A678AC" w:rsidRPr="000C1956" w:rsidRDefault="00A678AC" w:rsidP="004526FA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As I think back on 2020, I remember</w:t>
                      </w:r>
                    </w:p>
                    <w:p w14:paraId="4AFD960E" w14:textId="77777777" w:rsidR="00A678AC" w:rsidRPr="000C1956" w:rsidRDefault="00A678AC" w:rsidP="00622D86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all the plans made. The months activity</w:t>
                      </w:r>
                    </w:p>
                    <w:p w14:paraId="1312832E" w14:textId="77777777" w:rsidR="00A678AC" w:rsidRPr="000C1956" w:rsidRDefault="00A678AC" w:rsidP="00622D86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calendars and events planned, then cancelled,</w:t>
                      </w:r>
                    </w:p>
                    <w:p w14:paraId="207EF393" w14:textId="2A9FC645" w:rsidR="00A678AC" w:rsidRPr="000C1956" w:rsidRDefault="00A678AC" w:rsidP="00622D86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and then re invented into parties of one.</w:t>
                      </w:r>
                    </w:p>
                    <w:p w14:paraId="2205F998" w14:textId="58787720" w:rsidR="00A678AC" w:rsidRPr="000C1956" w:rsidRDefault="00A678AC" w:rsidP="00EC66FE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Somehow even though 2020 </w:t>
                      </w:r>
                    </w:p>
                    <w:p w14:paraId="3D2E0959" w14:textId="281ADB78" w:rsidR="00A678AC" w:rsidRPr="000C1956" w:rsidRDefault="00A678AC" w:rsidP="00EC66FE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was full of unfortunate twists, turns, flips</w:t>
                      </w:r>
                    </w:p>
                    <w:p w14:paraId="178C3C7B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and flops I find myself thankful for the</w:t>
                      </w:r>
                    </w:p>
                    <w:p w14:paraId="0491920B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new perspectives my experience as a</w:t>
                      </w:r>
                    </w:p>
                    <w:p w14:paraId="59F32E0B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nursing home activity director amid </w:t>
                      </w:r>
                      <w:proofErr w:type="gramStart"/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a</w:t>
                      </w:r>
                      <w:proofErr w:type="gramEnd"/>
                    </w:p>
                    <w:p w14:paraId="23923242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pandemic has brought me. It was a bit of a </w:t>
                      </w:r>
                    </w:p>
                    <w:p w14:paraId="246679B5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challenge to oversee “fun” while in full</w:t>
                      </w:r>
                    </w:p>
                    <w:p w14:paraId="268502FC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PPE, social distancing and without the </w:t>
                      </w:r>
                    </w:p>
                    <w:p w14:paraId="6A7C7343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assistance of the family members and </w:t>
                      </w:r>
                    </w:p>
                    <w:p w14:paraId="65C713E9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volunteers I had grown to depend on. But  </w:t>
                      </w:r>
                    </w:p>
                    <w:p w14:paraId="6E94C06C" w14:textId="6B09A0E4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nevertheless, I find myself feeling</w:t>
                      </w:r>
                    </w:p>
                    <w:p w14:paraId="2C53C36C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thankful for all the knowledge I would </w:t>
                      </w:r>
                    </w:p>
                    <w:p w14:paraId="62689035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have never gained in the year I had </w:t>
                      </w:r>
                    </w:p>
                    <w:p w14:paraId="6F9648F7" w14:textId="77777777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planned and I have a much greater </w:t>
                      </w:r>
                    </w:p>
                    <w:p w14:paraId="2D314CD2" w14:textId="65256A69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appreciation for several things I totally </w:t>
                      </w:r>
                    </w:p>
                    <w:p w14:paraId="2305BB37" w14:textId="234E41BF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took for granted. I am sure you can </w:t>
                      </w:r>
                    </w:p>
                    <w:p w14:paraId="4EA6E7D0" w14:textId="292DE1A1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agree that 2020 has given us all new </w:t>
                      </w:r>
                    </w:p>
                    <w:p w14:paraId="597EFF10" w14:textId="10DA7063" w:rsidR="00A678AC" w:rsidRPr="000C1956" w:rsidRDefault="00A678AC" w:rsidP="00B0531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appreciation for mask less smiles, in</w:t>
                      </w:r>
                    </w:p>
                    <w:p w14:paraId="1CD86FDF" w14:textId="77777777" w:rsidR="00A678AC" w:rsidRPr="000C1956" w:rsidRDefault="00A678AC" w:rsidP="00FF58E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person hugs, toilet paper and of for</w:t>
                      </w:r>
                    </w:p>
                    <w:p w14:paraId="72097229" w14:textId="77777777" w:rsidR="00A678AC" w:rsidRPr="000C1956" w:rsidRDefault="00A678AC" w:rsidP="00FF58E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communication devices that allowed us </w:t>
                      </w:r>
                    </w:p>
                    <w:p w14:paraId="562665B6" w14:textId="27162FDA" w:rsidR="00A678AC" w:rsidRPr="000C1956" w:rsidRDefault="00A678AC" w:rsidP="00FF58E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to visit when we could not. We are a</w:t>
                      </w:r>
                    </w:p>
                    <w:p w14:paraId="46E6C3BA" w14:textId="77777777" w:rsidR="00A678AC" w:rsidRPr="000C1956" w:rsidRDefault="00A678AC" w:rsidP="00FF58E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stronger and more creative people </w:t>
                      </w:r>
                    </w:p>
                    <w:p w14:paraId="0822793D" w14:textId="77777777" w:rsidR="00A678AC" w:rsidRPr="000C1956" w:rsidRDefault="00A678AC" w:rsidP="00FF58E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because of the challenges brought to us </w:t>
                      </w:r>
                    </w:p>
                    <w:p w14:paraId="4B20AB1C" w14:textId="1DEF8087" w:rsidR="00A678AC" w:rsidRPr="000C1956" w:rsidRDefault="00A678AC" w:rsidP="00FF58E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this year. </w:t>
                      </w:r>
                    </w:p>
                    <w:p w14:paraId="2A8A9B4F" w14:textId="77777777" w:rsidR="00A678AC" w:rsidRPr="000C1956" w:rsidRDefault="00A678AC" w:rsidP="00FF58E0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In closing, I hope that 2021 will be a</w:t>
                      </w:r>
                    </w:p>
                    <w:p w14:paraId="1F038451" w14:textId="77777777" w:rsidR="00A678AC" w:rsidRPr="000C1956" w:rsidRDefault="00A678AC" w:rsidP="00622D86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year that brings us all closer together.</w:t>
                      </w:r>
                    </w:p>
                    <w:p w14:paraId="57CD0D3A" w14:textId="77777777" w:rsidR="00A678AC" w:rsidRPr="000C1956" w:rsidRDefault="00A678AC" w:rsidP="00622D86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But remember that no matter what</w:t>
                      </w:r>
                    </w:p>
                    <w:p w14:paraId="5D50B462" w14:textId="7D1D6639" w:rsidR="00A678AC" w:rsidRPr="000C1956" w:rsidRDefault="00A678AC" w:rsidP="00622D86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comes we have a friend in Jesus and </w:t>
                      </w:r>
                      <w:proofErr w:type="gramStart"/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He</w:t>
                      </w:r>
                      <w:proofErr w:type="gramEnd"/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 </w:t>
                      </w:r>
                    </w:p>
                    <w:p w14:paraId="2FB5D9B9" w14:textId="77777777" w:rsidR="00A678AC" w:rsidRPr="000C1956" w:rsidRDefault="00A678AC" w:rsidP="00EC66FE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patiently waits for an invitation to </w:t>
                      </w:r>
                    </w:p>
                    <w:p w14:paraId="6258BDF5" w14:textId="77777777" w:rsidR="00A678AC" w:rsidRPr="000C1956" w:rsidRDefault="00A678AC" w:rsidP="00EC66FE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walk with us. Wishing each of you </w:t>
                      </w:r>
                    </w:p>
                    <w:p w14:paraId="5015DCD1" w14:textId="77777777" w:rsidR="00A678AC" w:rsidRPr="000C1956" w:rsidRDefault="00A678AC" w:rsidP="00EC66FE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 xml:space="preserve">health and happiness. Until we can </w:t>
                      </w:r>
                    </w:p>
                    <w:p w14:paraId="6E79526A" w14:textId="2281F82F" w:rsidR="00A678AC" w:rsidRPr="000C1956" w:rsidRDefault="00A678AC" w:rsidP="00EC66FE">
                      <w:pPr>
                        <w:spacing w:line="276" w:lineRule="auto"/>
                        <w:ind w:left="1440" w:hanging="1440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meet again please keep safe!</w:t>
                      </w:r>
                    </w:p>
                    <w:p w14:paraId="306AB1E9" w14:textId="41CEFB83" w:rsidR="00A678AC" w:rsidRPr="000C1956" w:rsidRDefault="00A678AC" w:rsidP="00622D86">
                      <w:pPr>
                        <w:spacing w:line="276" w:lineRule="auto"/>
                        <w:ind w:left="1440" w:hanging="1440"/>
                        <w:jc w:val="center"/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</w:pPr>
                      <w:r w:rsidRPr="000C1956">
                        <w:rPr>
                          <w:rFonts w:ascii="Modern No. 20" w:hAnsi="Modern No. 20"/>
                          <w:color w:val="1C8E9A" w:themeColor="accent1" w:themeShade="BF"/>
                          <w:szCs w:val="22"/>
                        </w:rPr>
                        <w:t>Happy New Year!</w:t>
                      </w:r>
                    </w:p>
                    <w:p w14:paraId="79186D2D" w14:textId="1682BBC8" w:rsidR="00A678AC" w:rsidRPr="000C1956" w:rsidRDefault="00A678AC" w:rsidP="00622D86">
                      <w:pPr>
                        <w:spacing w:line="276" w:lineRule="auto"/>
                        <w:ind w:left="1440" w:hanging="1440"/>
                        <w:jc w:val="center"/>
                        <w:rPr>
                          <w:rFonts w:ascii="Modern No. 20" w:hAnsi="Modern No. 20"/>
                          <w:i/>
                          <w:iCs/>
                          <w:color w:val="1C8E9A" w:themeColor="accent1" w:themeShade="BF"/>
                          <w:sz w:val="24"/>
                          <w:szCs w:val="24"/>
                        </w:rPr>
                      </w:pPr>
                      <w:r w:rsidRPr="000C1956">
                        <w:rPr>
                          <w:rFonts w:ascii="Modern No. 20" w:hAnsi="Modern No. 20"/>
                          <w:i/>
                          <w:iCs/>
                          <w:color w:val="1C8E9A" w:themeColor="accent1" w:themeShade="BF"/>
                          <w:sz w:val="24"/>
                          <w:szCs w:val="24"/>
                        </w:rPr>
                        <w:t>Mandy Smith THE Activities</w:t>
                      </w:r>
                    </w:p>
                    <w:p w14:paraId="23C71DA6" w14:textId="77777777" w:rsidR="00A678AC" w:rsidRPr="00622D86" w:rsidRDefault="00A678AC" w:rsidP="00326A48">
                      <w:pPr>
                        <w:spacing w:after="240" w:line="276" w:lineRule="auto"/>
                        <w:ind w:left="1440" w:hanging="1440"/>
                        <w:rPr>
                          <w:rFonts w:ascii="Lucida Bright" w:hAnsi="Lucida Bright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44E89" w:rsidRPr="00874CA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095002" wp14:editId="4388284A">
                <wp:simplePos x="0" y="0"/>
                <wp:positionH relativeFrom="column">
                  <wp:posOffset>685800</wp:posOffset>
                </wp:positionH>
                <wp:positionV relativeFrom="paragraph">
                  <wp:posOffset>-382044</wp:posOffset>
                </wp:positionV>
                <wp:extent cx="5025094" cy="942975"/>
                <wp:effectExtent l="0" t="0" r="4445" b="952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094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E111A" w14:textId="3CEA4E4D" w:rsidR="00A678AC" w:rsidRPr="00C20EE0" w:rsidRDefault="00A678AC" w:rsidP="00FA5BDC">
                            <w:pPr>
                              <w:pStyle w:val="Title"/>
                              <w:rPr>
                                <w:rFonts w:ascii="Modern No. 20" w:hAnsi="Modern No. 20"/>
                                <w:color w:val="auto"/>
                                <w:sz w:val="56"/>
                              </w:rPr>
                            </w:pPr>
                            <w:r w:rsidRPr="00C20EE0">
                              <w:rPr>
                                <w:rFonts w:ascii="Modern No. 20" w:hAnsi="Modern No. 20"/>
                                <w:color w:val="auto"/>
                                <w:sz w:val="56"/>
                              </w:rPr>
                              <w:t xml:space="preserve">T.H.E </w:t>
                            </w:r>
                            <w:r>
                              <w:rPr>
                                <w:rFonts w:ascii="Modern No. 20" w:hAnsi="Modern No. 20"/>
                                <w:color w:val="auto"/>
                                <w:sz w:val="56"/>
                              </w:rPr>
                              <w:t xml:space="preserve">Keene </w:t>
                            </w:r>
                            <w:r w:rsidRPr="00C20EE0">
                              <w:rPr>
                                <w:rFonts w:ascii="Modern No. 20" w:hAnsi="Modern No. 20"/>
                                <w:color w:val="auto"/>
                                <w:sz w:val="56"/>
                              </w:rPr>
                              <w:t>NEWSLETTER</w:t>
                            </w:r>
                          </w:p>
                          <w:p w14:paraId="68E30190" w14:textId="35DF1E50" w:rsidR="00A678AC" w:rsidRPr="00C20EE0" w:rsidRDefault="00A678AC" w:rsidP="00FA5BDC">
                            <w:pPr>
                              <w:pStyle w:val="Title"/>
                              <w:rPr>
                                <w:rFonts w:ascii="Modern No. 20" w:hAnsi="Modern No. 2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20EE0">
                              <w:rPr>
                                <w:rFonts w:ascii="Modern No. 20" w:hAnsi="Modern No. 20"/>
                                <w:color w:val="auto"/>
                                <w:sz w:val="28"/>
                                <w:szCs w:val="28"/>
                              </w:rPr>
                              <w:t>January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5002" id="Text Box 130" o:spid="_x0000_s1035" type="#_x0000_t202" style="position:absolute;margin-left:54pt;margin-top:-30.1pt;width:395.7pt;height:7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" filled="f" stroked="f" strokeweight=".5pt">
                <v:textbox inset=",0,0,0">
                  <w:txbxContent>
                    <w:p w14:paraId="77FE111A" w14:textId="3CEA4E4D" w:rsidR="00A678AC" w:rsidRPr="00C20EE0" w:rsidRDefault="00A678AC" w:rsidP="00FA5BDC">
                      <w:pPr>
                        <w:pStyle w:val="Title"/>
                        <w:rPr>
                          <w:rFonts w:ascii="Modern No. 20" w:hAnsi="Modern No. 20"/>
                          <w:color w:val="auto"/>
                          <w:sz w:val="56"/>
                        </w:rPr>
                      </w:pPr>
                      <w:r w:rsidRPr="00C20EE0">
                        <w:rPr>
                          <w:rFonts w:ascii="Modern No. 20" w:hAnsi="Modern No. 20"/>
                          <w:color w:val="auto"/>
                          <w:sz w:val="56"/>
                        </w:rPr>
                        <w:t xml:space="preserve">T.H.E </w:t>
                      </w:r>
                      <w:r>
                        <w:rPr>
                          <w:rFonts w:ascii="Modern No. 20" w:hAnsi="Modern No. 20"/>
                          <w:color w:val="auto"/>
                          <w:sz w:val="56"/>
                        </w:rPr>
                        <w:t xml:space="preserve">Keene </w:t>
                      </w:r>
                      <w:r w:rsidRPr="00C20EE0">
                        <w:rPr>
                          <w:rFonts w:ascii="Modern No. 20" w:hAnsi="Modern No. 20"/>
                          <w:color w:val="auto"/>
                          <w:sz w:val="56"/>
                        </w:rPr>
                        <w:t>NEWSLETTER</w:t>
                      </w:r>
                    </w:p>
                    <w:p w14:paraId="68E30190" w14:textId="35DF1E50" w:rsidR="00A678AC" w:rsidRPr="00C20EE0" w:rsidRDefault="00A678AC" w:rsidP="00FA5BDC">
                      <w:pPr>
                        <w:pStyle w:val="Title"/>
                        <w:rPr>
                          <w:rFonts w:ascii="Modern No. 20" w:hAnsi="Modern No. 20"/>
                          <w:color w:val="auto"/>
                          <w:sz w:val="28"/>
                          <w:szCs w:val="28"/>
                        </w:rPr>
                      </w:pPr>
                      <w:r w:rsidRPr="00C20EE0">
                        <w:rPr>
                          <w:rFonts w:ascii="Modern No. 20" w:hAnsi="Modern No. 20"/>
                          <w:color w:val="auto"/>
                          <w:sz w:val="28"/>
                          <w:szCs w:val="28"/>
                        </w:rPr>
                        <w:t>January 2021</w:t>
                      </w:r>
                    </w:p>
                  </w:txbxContent>
                </v:textbox>
              </v:shape>
            </w:pict>
          </mc:Fallback>
        </mc:AlternateContent>
      </w:r>
      <w:r w:rsidR="00944E89" w:rsidRPr="00874CA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41828E" wp14:editId="59CFCC49">
                <wp:simplePos x="0" y="0"/>
                <wp:positionH relativeFrom="margin">
                  <wp:posOffset>-244258</wp:posOffset>
                </wp:positionH>
                <wp:positionV relativeFrom="paragraph">
                  <wp:posOffset>-231732</wp:posOffset>
                </wp:positionV>
                <wp:extent cx="814192" cy="758190"/>
                <wp:effectExtent l="0" t="0" r="5080" b="3810"/>
                <wp:wrapNone/>
                <wp:docPr id="128" name="Rectangle 128" descr="color blo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92" cy="758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CD966" id="Rectangle 128" o:spid="_x0000_s1026" alt="color block" style="position:absolute;margin-left:-19.25pt;margin-top:-18.25pt;width:64.1pt;height:59.7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" fillcolor="black [3213]" stroked="f" strokeweight="1pt">
                <w10:wrap anchorx="margin"/>
              </v:rect>
            </w:pict>
          </mc:Fallback>
        </mc:AlternateContent>
      </w:r>
      <w:r w:rsidR="009B6383">
        <w:rPr>
          <w:noProof/>
          <w:sz w:val="26"/>
          <w:szCs w:val="26"/>
        </w:rPr>
        <w:drawing>
          <wp:anchor distT="0" distB="0" distL="114300" distR="114300" simplePos="0" relativeHeight="251786240" behindDoc="0" locked="0" layoutInCell="1" allowOverlap="1" wp14:anchorId="19410A2F" wp14:editId="3E263D17">
            <wp:simplePos x="0" y="0"/>
            <wp:positionH relativeFrom="column">
              <wp:posOffset>5200015</wp:posOffset>
            </wp:positionH>
            <wp:positionV relativeFrom="paragraph">
              <wp:posOffset>687012</wp:posOffset>
            </wp:positionV>
            <wp:extent cx="1409700" cy="12147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F6" w:rsidRPr="00582629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EBFAE52" wp14:editId="7DF56C8F">
                <wp:simplePos x="0" y="0"/>
                <wp:positionH relativeFrom="margin">
                  <wp:posOffset>3999230</wp:posOffset>
                </wp:positionH>
                <wp:positionV relativeFrom="paragraph">
                  <wp:posOffset>-386080</wp:posOffset>
                </wp:positionV>
                <wp:extent cx="2858770" cy="7143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714375"/>
                        </a:xfrm>
                        <a:prstGeom prst="roundRect">
                          <a:avLst>
                            <a:gd name="adj" fmla="val 870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A7E4A" w14:textId="29546381" w:rsidR="00A678AC" w:rsidRDefault="00A678AC" w:rsidP="008400C6">
                            <w:pPr>
                              <w:spacing w:line="276" w:lineRule="auto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D70F4" wp14:editId="7EF377E3">
                                  <wp:extent cx="894519" cy="587310"/>
                                  <wp:effectExtent l="0" t="0" r="127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520" cy="592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FAE52" id="_x0000_s1036" style="position:absolute;margin-left:314.9pt;margin-top:-30.4pt;width:225.1pt;height:56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arcsize="57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" filled="f" stroked="f">
                <v:stroke joinstyle="miter"/>
                <v:textbox>
                  <w:txbxContent>
                    <w:p w14:paraId="442A7E4A" w14:textId="29546381" w:rsidR="00A678AC" w:rsidRDefault="00A678AC" w:rsidP="008400C6">
                      <w:pPr>
                        <w:spacing w:line="276" w:lineRule="auto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D70F4" wp14:editId="7EF377E3">
                            <wp:extent cx="894519" cy="587310"/>
                            <wp:effectExtent l="0" t="0" r="127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520" cy="592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A44C90" w:rsidSect="00646A01">
      <w:headerReference w:type="even" r:id="rId13"/>
      <w:footerReference w:type="default" r:id="rId14"/>
      <w:footerReference w:type="first" r:id="rId15"/>
      <w:type w:val="continuous"/>
      <w:pgSz w:w="12240" w:h="15840" w:orient="landscape" w:code="3"/>
      <w:pgMar w:top="720" w:right="720" w:bottom="720" w:left="245" w:header="720" w:footer="144" w:gutter="0"/>
      <w:cols w:space="720"/>
      <w:vAlign w:val="center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2F906" w14:textId="77777777" w:rsidR="00A678AC" w:rsidRDefault="00A678AC">
      <w:r>
        <w:separator/>
      </w:r>
    </w:p>
  </w:endnote>
  <w:endnote w:type="continuationSeparator" w:id="0">
    <w:p w14:paraId="43D887F1" w14:textId="77777777" w:rsidR="00A678AC" w:rsidRDefault="00A67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chitects Daughter">
    <w:charset w:val="00"/>
    <w:family w:val="auto"/>
    <w:pitch w:val="variable"/>
    <w:sig w:usb0="A000002F" w:usb1="4000004A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FFFFFF" w:themeColor="background1"/>
        <w:sz w:val="22"/>
        <w:szCs w:val="22"/>
      </w:rPr>
      <w:id w:val="1374428036"/>
      <w:docPartObj>
        <w:docPartGallery w:val="Page Numbers (Bottom of Page)"/>
        <w:docPartUnique/>
      </w:docPartObj>
    </w:sdtPr>
    <w:sdtEndPr>
      <w:rPr>
        <w:rFonts w:ascii="Modern No. 20" w:hAnsi="Modern No. 20"/>
        <w:b w:val="0"/>
        <w:sz w:val="24"/>
        <w:szCs w:val="24"/>
      </w:rPr>
    </w:sdtEndPr>
    <w:sdtContent>
      <w:p w14:paraId="52641692" w14:textId="6A9DC71E" w:rsidR="00A678AC" w:rsidRDefault="00A678AC" w:rsidP="001451C4">
        <w:pPr>
          <w:pStyle w:val="Heading3"/>
          <w:spacing w:before="0" w:after="0"/>
          <w:jc w:val="center"/>
          <w:rPr>
            <w:color w:val="FFFFFF" w:themeColor="background1"/>
            <w:sz w:val="22"/>
            <w:szCs w:val="22"/>
          </w:rPr>
        </w:pPr>
        <w:r w:rsidRPr="001451C4">
          <w:rPr>
            <w:rFonts w:ascii="Modern No. 20" w:hAnsi="Modern No. 20"/>
            <w:noProof/>
            <w:color w:val="FFFFFF" w:themeColor="background1"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76201063" wp14:editId="4B647B8F">
                  <wp:simplePos x="0" y="0"/>
                  <wp:positionH relativeFrom="column">
                    <wp:posOffset>-745299</wp:posOffset>
                  </wp:positionH>
                  <wp:positionV relativeFrom="paragraph">
                    <wp:posOffset>134907</wp:posOffset>
                  </wp:positionV>
                  <wp:extent cx="8330374" cy="892680"/>
                  <wp:effectExtent l="0" t="0" r="13970" b="22225"/>
                  <wp:wrapNone/>
                  <wp:docPr id="11" name="Rectangle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330374" cy="89268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6E0FA34" id="Rectangle 11" o:spid="_x0000_s1026" style="position:absolute;margin-left:-58.7pt;margin-top:10.6pt;width:655.95pt;height:70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" fillcolor="black [3213]" strokecolor="black [1600]" strokeweight="1pt"/>
              </w:pict>
            </mc:Fallback>
          </mc:AlternateContent>
        </w:r>
      </w:p>
      <w:p w14:paraId="3EB2C06F" w14:textId="0DC8C798" w:rsidR="00A678AC" w:rsidRPr="001451C4" w:rsidRDefault="00A678AC" w:rsidP="001451C4">
        <w:pPr>
          <w:pStyle w:val="Heading3"/>
          <w:spacing w:before="0" w:after="0"/>
          <w:jc w:val="center"/>
          <w:rPr>
            <w:rFonts w:ascii="Modern No. 20" w:hAnsi="Modern No. 20"/>
            <w:color w:val="FFFFFF" w:themeColor="background1"/>
            <w:sz w:val="22"/>
            <w:szCs w:val="22"/>
          </w:rPr>
        </w:pPr>
        <w:r w:rsidRPr="001451C4">
          <w:rPr>
            <w:rFonts w:ascii="Modern No. 20" w:hAnsi="Modern No. 20"/>
            <w:color w:val="FFFFFF" w:themeColor="background1"/>
            <w:sz w:val="22"/>
            <w:szCs w:val="22"/>
          </w:rPr>
          <w:t>Town Hall Estates</w:t>
        </w:r>
      </w:p>
      <w:p w14:paraId="63B7E237" w14:textId="2CE99953" w:rsidR="00A678AC" w:rsidRPr="001451C4" w:rsidRDefault="00A678AC" w:rsidP="001451C4">
        <w:pPr>
          <w:pStyle w:val="Heading3"/>
          <w:spacing w:before="0" w:after="0"/>
          <w:jc w:val="center"/>
          <w:rPr>
            <w:rFonts w:ascii="Modern No. 20" w:hAnsi="Modern No. 20"/>
            <w:color w:val="FFFFFF" w:themeColor="background1"/>
            <w:sz w:val="22"/>
            <w:szCs w:val="22"/>
          </w:rPr>
        </w:pPr>
        <w:r w:rsidRPr="001451C4">
          <w:rPr>
            <w:rFonts w:ascii="Modern No. 20" w:hAnsi="Modern No. 20"/>
            <w:color w:val="FFFFFF" w:themeColor="background1"/>
            <w:sz w:val="22"/>
            <w:szCs w:val="22"/>
          </w:rPr>
          <w:t>Nursing and Rehabilitation</w:t>
        </w:r>
      </w:p>
      <w:p w14:paraId="39887E3B" w14:textId="212578AD" w:rsidR="00A678AC" w:rsidRDefault="00A678AC" w:rsidP="00944E89">
        <w:pPr>
          <w:tabs>
            <w:tab w:val="center" w:pos="5400"/>
            <w:tab w:val="left" w:pos="9725"/>
          </w:tabs>
          <w:rPr>
            <w:rFonts w:ascii="Modern No. 20" w:hAnsi="Modern No. 20"/>
            <w:color w:val="FFFFFF" w:themeColor="background1"/>
          </w:rPr>
        </w:pPr>
        <w:r>
          <w:rPr>
            <w:rFonts w:ascii="Modern No. 20" w:hAnsi="Modern No. 20"/>
            <w:color w:val="FFFFFF" w:themeColor="background1"/>
          </w:rPr>
          <w:tab/>
        </w:r>
        <w:r w:rsidRPr="001451C4">
          <w:rPr>
            <w:rFonts w:ascii="Modern No. 20" w:hAnsi="Modern No. 20"/>
            <w:color w:val="FFFFFF" w:themeColor="background1"/>
          </w:rPr>
          <w:t>207 S. old Betsy Road, Keene, Texas 76059</w:t>
        </w:r>
        <w:r>
          <w:rPr>
            <w:rFonts w:ascii="Modern No. 20" w:hAnsi="Modern No. 20"/>
            <w:color w:val="FFFFFF" w:themeColor="background1"/>
          </w:rPr>
          <w:tab/>
        </w:r>
      </w:p>
      <w:p w14:paraId="777835D7" w14:textId="7564D039" w:rsidR="00A678AC" w:rsidRPr="001451C4" w:rsidRDefault="00A678AC" w:rsidP="001451C4">
        <w:pPr>
          <w:jc w:val="center"/>
          <w:rPr>
            <w:rFonts w:ascii="Modern No. 20" w:hAnsi="Modern No. 20"/>
            <w:sz w:val="24"/>
            <w:szCs w:val="22"/>
          </w:rPr>
        </w:pPr>
        <w:r w:rsidRPr="001451C4">
          <w:rPr>
            <w:rFonts w:ascii="Modern No. 20" w:hAnsi="Modern No. 20"/>
            <w:color w:val="FFFFFF" w:themeColor="background1"/>
            <w:sz w:val="24"/>
            <w:szCs w:val="22"/>
          </w:rPr>
          <w:t xml:space="preserve">817.645.8888 </w:t>
        </w:r>
        <w:r w:rsidRPr="001451C4">
          <w:rPr>
            <w:rFonts w:ascii="Modern No. 20" w:hAnsi="Modern No. 20"/>
            <w:color w:val="FFFFFF" w:themeColor="background1"/>
            <w:sz w:val="24"/>
            <w:szCs w:val="22"/>
          </w:rPr>
          <w:tab/>
        </w:r>
        <w:hyperlink r:id="rId1" w:history="1">
          <w:r w:rsidRPr="001451C4">
            <w:rPr>
              <w:rStyle w:val="Hyperlink"/>
              <w:rFonts w:ascii="Modern No. 20" w:hAnsi="Modern No. 20"/>
              <w:sz w:val="24"/>
              <w:szCs w:val="22"/>
            </w:rPr>
            <w:t>www.facebook.com/TownHallEstatesKeene</w:t>
          </w:r>
        </w:hyperlink>
        <w:r w:rsidRPr="001451C4">
          <w:rPr>
            <w:rFonts w:ascii="Modern No. 20" w:hAnsi="Modern No. 20"/>
            <w:color w:val="FFFFFF" w:themeColor="background1"/>
            <w:sz w:val="24"/>
            <w:szCs w:val="22"/>
          </w:rPr>
          <w:tab/>
          <w:t>www.TownHallEstatesKeene.org</w:t>
        </w:r>
      </w:p>
    </w:sdtContent>
  </w:sdt>
  <w:p w14:paraId="59B67449" w14:textId="77777777" w:rsidR="00A678AC" w:rsidRPr="00DF3A10" w:rsidRDefault="00A678AC">
    <w:pPr>
      <w:pStyle w:val="Footer"/>
      <w:rPr>
        <w:color w:val="FFFFFF" w:themeColor="background1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61145192"/>
      <w:docPartObj>
        <w:docPartGallery w:val="Page Numbers (Bottom of Page)"/>
        <w:docPartUnique/>
      </w:docPartObj>
    </w:sdtPr>
    <w:sdtContent>
      <w:p w14:paraId="2E2C683A" w14:textId="77777777" w:rsidR="00A678AC" w:rsidRDefault="00A678AC" w:rsidP="00C50AAD">
        <w:pPr>
          <w:pStyle w:val="Heading3"/>
          <w:spacing w:before="0" w:after="0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78A7548E" w14:textId="77777777" w:rsidR="00A678AC" w:rsidRDefault="00A678AC" w:rsidP="00C50AAD">
    <w:pPr>
      <w:pStyle w:val="Heading3"/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64075" w14:textId="77777777" w:rsidR="00A678AC" w:rsidRDefault="00A678AC">
      <w:r>
        <w:separator/>
      </w:r>
    </w:p>
  </w:footnote>
  <w:footnote w:type="continuationSeparator" w:id="0">
    <w:p w14:paraId="3E279980" w14:textId="77777777" w:rsidR="00A678AC" w:rsidRDefault="00A67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81DDD" w14:textId="77777777" w:rsidR="00A678AC" w:rsidRDefault="00A678AC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C0674"/>
    <w:multiLevelType w:val="hybridMultilevel"/>
    <w:tmpl w:val="FAFE7758"/>
    <w:lvl w:ilvl="0" w:tplc="6D2EF628">
      <w:numFmt w:val="bullet"/>
      <w:lvlText w:val="-"/>
      <w:lvlJc w:val="left"/>
      <w:pPr>
        <w:ind w:left="108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102F62"/>
    <w:multiLevelType w:val="hybridMultilevel"/>
    <w:tmpl w:val="0398357A"/>
    <w:lvl w:ilvl="0" w:tplc="8D3842B8">
      <w:numFmt w:val="bullet"/>
      <w:lvlText w:val=""/>
      <w:lvlJc w:val="left"/>
      <w:pPr>
        <w:ind w:left="2520" w:hanging="360"/>
      </w:pPr>
      <w:rPr>
        <w:rFonts w:ascii="Wingdings" w:eastAsia="Times New Roman" w:hAnsi="Wingding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0A3716"/>
    <w:multiLevelType w:val="hybridMultilevel"/>
    <w:tmpl w:val="F266CF98"/>
    <w:lvl w:ilvl="0" w:tplc="E1D65C0E">
      <w:numFmt w:val="bullet"/>
      <w:lvlText w:val="-"/>
      <w:lvlJc w:val="left"/>
      <w:pPr>
        <w:ind w:left="108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5F0D60"/>
    <w:multiLevelType w:val="hybridMultilevel"/>
    <w:tmpl w:val="40F8C8C8"/>
    <w:lvl w:ilvl="0" w:tplc="2AD8EB58">
      <w:numFmt w:val="bullet"/>
      <w:lvlText w:val="-"/>
      <w:lvlJc w:val="left"/>
      <w:pPr>
        <w:ind w:left="720" w:hanging="360"/>
      </w:pPr>
      <w:rPr>
        <w:rFonts w:ascii="Freestyle Script" w:eastAsia="Times New Roman" w:hAnsi="Freestyle Scrip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84E24"/>
    <w:multiLevelType w:val="hybridMultilevel"/>
    <w:tmpl w:val="BDE45C9C"/>
    <w:lvl w:ilvl="0" w:tplc="F5F43A3E">
      <w:numFmt w:val="bullet"/>
      <w:lvlText w:val="-"/>
      <w:lvlJc w:val="left"/>
      <w:pPr>
        <w:ind w:left="144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4932BD"/>
    <w:multiLevelType w:val="hybridMultilevel"/>
    <w:tmpl w:val="7778A26C"/>
    <w:lvl w:ilvl="0" w:tplc="ADC013A2">
      <w:numFmt w:val="bullet"/>
      <w:lvlText w:val="-"/>
      <w:lvlJc w:val="left"/>
      <w:pPr>
        <w:ind w:left="288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58D23239"/>
    <w:multiLevelType w:val="hybridMultilevel"/>
    <w:tmpl w:val="B98CA11C"/>
    <w:lvl w:ilvl="0" w:tplc="79180726">
      <w:numFmt w:val="bullet"/>
      <w:lvlText w:val="-"/>
      <w:lvlJc w:val="left"/>
      <w:pPr>
        <w:ind w:left="72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C1BFE"/>
    <w:multiLevelType w:val="hybridMultilevel"/>
    <w:tmpl w:val="013491AA"/>
    <w:lvl w:ilvl="0" w:tplc="DCBA4972">
      <w:numFmt w:val="bullet"/>
      <w:lvlText w:val="-"/>
      <w:lvlJc w:val="left"/>
      <w:pPr>
        <w:ind w:left="252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printTwoOnOn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F5"/>
    <w:rsid w:val="000066B9"/>
    <w:rsid w:val="00013399"/>
    <w:rsid w:val="000208AE"/>
    <w:rsid w:val="000B325F"/>
    <w:rsid w:val="000C03E1"/>
    <w:rsid w:val="000C1956"/>
    <w:rsid w:val="000F2729"/>
    <w:rsid w:val="000F56AA"/>
    <w:rsid w:val="0011388A"/>
    <w:rsid w:val="00144C75"/>
    <w:rsid w:val="001451C4"/>
    <w:rsid w:val="00151D62"/>
    <w:rsid w:val="00152140"/>
    <w:rsid w:val="00161DF5"/>
    <w:rsid w:val="0016440A"/>
    <w:rsid w:val="00195143"/>
    <w:rsid w:val="001A20BB"/>
    <w:rsid w:val="001D1BD0"/>
    <w:rsid w:val="001D5D6E"/>
    <w:rsid w:val="001D6284"/>
    <w:rsid w:val="001F72AE"/>
    <w:rsid w:val="00216D43"/>
    <w:rsid w:val="00233A64"/>
    <w:rsid w:val="002478CB"/>
    <w:rsid w:val="002522C4"/>
    <w:rsid w:val="0026370B"/>
    <w:rsid w:val="0026686C"/>
    <w:rsid w:val="00271256"/>
    <w:rsid w:val="00277F31"/>
    <w:rsid w:val="0028273F"/>
    <w:rsid w:val="002B21AB"/>
    <w:rsid w:val="002B44B2"/>
    <w:rsid w:val="002C077D"/>
    <w:rsid w:val="002D680C"/>
    <w:rsid w:val="002E2565"/>
    <w:rsid w:val="00326A48"/>
    <w:rsid w:val="003352F6"/>
    <w:rsid w:val="00342BA1"/>
    <w:rsid w:val="00364F66"/>
    <w:rsid w:val="003743B3"/>
    <w:rsid w:val="003A2D05"/>
    <w:rsid w:val="003A702D"/>
    <w:rsid w:val="003B274B"/>
    <w:rsid w:val="003C1C6D"/>
    <w:rsid w:val="003C7C86"/>
    <w:rsid w:val="003E20F6"/>
    <w:rsid w:val="003F2005"/>
    <w:rsid w:val="00410F33"/>
    <w:rsid w:val="00415923"/>
    <w:rsid w:val="0043241A"/>
    <w:rsid w:val="00436EE0"/>
    <w:rsid w:val="0044032B"/>
    <w:rsid w:val="0044489D"/>
    <w:rsid w:val="004526FA"/>
    <w:rsid w:val="00470ABE"/>
    <w:rsid w:val="00470F89"/>
    <w:rsid w:val="004717FB"/>
    <w:rsid w:val="00471B12"/>
    <w:rsid w:val="00472180"/>
    <w:rsid w:val="00495DCF"/>
    <w:rsid w:val="004A7294"/>
    <w:rsid w:val="004B0B16"/>
    <w:rsid w:val="004E7998"/>
    <w:rsid w:val="00501484"/>
    <w:rsid w:val="00503D29"/>
    <w:rsid w:val="00506D27"/>
    <w:rsid w:val="00512F9A"/>
    <w:rsid w:val="0053438B"/>
    <w:rsid w:val="00540737"/>
    <w:rsid w:val="00550617"/>
    <w:rsid w:val="00554F49"/>
    <w:rsid w:val="00575C40"/>
    <w:rsid w:val="0057777C"/>
    <w:rsid w:val="00582629"/>
    <w:rsid w:val="0059569F"/>
    <w:rsid w:val="005977D8"/>
    <w:rsid w:val="005B2AAD"/>
    <w:rsid w:val="005C0590"/>
    <w:rsid w:val="005C1047"/>
    <w:rsid w:val="005C3E1D"/>
    <w:rsid w:val="005F4016"/>
    <w:rsid w:val="005F6257"/>
    <w:rsid w:val="00614968"/>
    <w:rsid w:val="00622D86"/>
    <w:rsid w:val="00633ED7"/>
    <w:rsid w:val="00646A01"/>
    <w:rsid w:val="00653708"/>
    <w:rsid w:val="006A27A6"/>
    <w:rsid w:val="006B2AD3"/>
    <w:rsid w:val="006B7E77"/>
    <w:rsid w:val="006E1561"/>
    <w:rsid w:val="006F3F4E"/>
    <w:rsid w:val="006F4E48"/>
    <w:rsid w:val="00727EF2"/>
    <w:rsid w:val="0073747E"/>
    <w:rsid w:val="00746126"/>
    <w:rsid w:val="007563BF"/>
    <w:rsid w:val="0077665E"/>
    <w:rsid w:val="007D4280"/>
    <w:rsid w:val="007E0E3E"/>
    <w:rsid w:val="007E60BB"/>
    <w:rsid w:val="007E692B"/>
    <w:rsid w:val="00800E69"/>
    <w:rsid w:val="0080282B"/>
    <w:rsid w:val="008124B8"/>
    <w:rsid w:val="0083559E"/>
    <w:rsid w:val="008400C6"/>
    <w:rsid w:val="00843FC7"/>
    <w:rsid w:val="0086370F"/>
    <w:rsid w:val="00874CA3"/>
    <w:rsid w:val="00877B58"/>
    <w:rsid w:val="0088766E"/>
    <w:rsid w:val="00891C54"/>
    <w:rsid w:val="008A7D38"/>
    <w:rsid w:val="008B40CF"/>
    <w:rsid w:val="008B59D0"/>
    <w:rsid w:val="008B5E58"/>
    <w:rsid w:val="008E32C5"/>
    <w:rsid w:val="008E7060"/>
    <w:rsid w:val="008F37CB"/>
    <w:rsid w:val="0092092D"/>
    <w:rsid w:val="00934EC0"/>
    <w:rsid w:val="00944E89"/>
    <w:rsid w:val="00964167"/>
    <w:rsid w:val="009851A9"/>
    <w:rsid w:val="00990014"/>
    <w:rsid w:val="009B2DAC"/>
    <w:rsid w:val="009B6383"/>
    <w:rsid w:val="009C53EA"/>
    <w:rsid w:val="009D4D6F"/>
    <w:rsid w:val="009D6B65"/>
    <w:rsid w:val="009E7516"/>
    <w:rsid w:val="00A10600"/>
    <w:rsid w:val="00A27A31"/>
    <w:rsid w:val="00A308A0"/>
    <w:rsid w:val="00A328D7"/>
    <w:rsid w:val="00A44C90"/>
    <w:rsid w:val="00A4571C"/>
    <w:rsid w:val="00A56AE4"/>
    <w:rsid w:val="00A678AC"/>
    <w:rsid w:val="00A83084"/>
    <w:rsid w:val="00AA16EE"/>
    <w:rsid w:val="00B05310"/>
    <w:rsid w:val="00B2613A"/>
    <w:rsid w:val="00B45BD6"/>
    <w:rsid w:val="00B54E34"/>
    <w:rsid w:val="00B558DF"/>
    <w:rsid w:val="00B8409D"/>
    <w:rsid w:val="00B95D48"/>
    <w:rsid w:val="00BA7E06"/>
    <w:rsid w:val="00BB23B1"/>
    <w:rsid w:val="00BD0DCA"/>
    <w:rsid w:val="00BD167A"/>
    <w:rsid w:val="00BD712C"/>
    <w:rsid w:val="00BE0E17"/>
    <w:rsid w:val="00BF0451"/>
    <w:rsid w:val="00BF086E"/>
    <w:rsid w:val="00BF3986"/>
    <w:rsid w:val="00C20EE0"/>
    <w:rsid w:val="00C50AAD"/>
    <w:rsid w:val="00C65738"/>
    <w:rsid w:val="00CA07F0"/>
    <w:rsid w:val="00CA7DA2"/>
    <w:rsid w:val="00CC46FF"/>
    <w:rsid w:val="00CC5EFB"/>
    <w:rsid w:val="00CC6970"/>
    <w:rsid w:val="00CE63CB"/>
    <w:rsid w:val="00CF2507"/>
    <w:rsid w:val="00D26F7D"/>
    <w:rsid w:val="00D31A08"/>
    <w:rsid w:val="00D33035"/>
    <w:rsid w:val="00D41761"/>
    <w:rsid w:val="00D53AB0"/>
    <w:rsid w:val="00D7558F"/>
    <w:rsid w:val="00D76129"/>
    <w:rsid w:val="00D7623C"/>
    <w:rsid w:val="00D96CEB"/>
    <w:rsid w:val="00DA164D"/>
    <w:rsid w:val="00DA45E5"/>
    <w:rsid w:val="00DB01FB"/>
    <w:rsid w:val="00DD0878"/>
    <w:rsid w:val="00DD1BAB"/>
    <w:rsid w:val="00DE5478"/>
    <w:rsid w:val="00DF1D3A"/>
    <w:rsid w:val="00DF3A10"/>
    <w:rsid w:val="00E03D14"/>
    <w:rsid w:val="00E104A4"/>
    <w:rsid w:val="00E33318"/>
    <w:rsid w:val="00E421BA"/>
    <w:rsid w:val="00E434B7"/>
    <w:rsid w:val="00E7154D"/>
    <w:rsid w:val="00E841AB"/>
    <w:rsid w:val="00E94939"/>
    <w:rsid w:val="00EA740D"/>
    <w:rsid w:val="00EC66FE"/>
    <w:rsid w:val="00ED27A8"/>
    <w:rsid w:val="00EE12DE"/>
    <w:rsid w:val="00EF1AD3"/>
    <w:rsid w:val="00F02CF5"/>
    <w:rsid w:val="00F07751"/>
    <w:rsid w:val="00F10CC0"/>
    <w:rsid w:val="00F42084"/>
    <w:rsid w:val="00F506DD"/>
    <w:rsid w:val="00F64EF6"/>
    <w:rsid w:val="00F66FAD"/>
    <w:rsid w:val="00F8248F"/>
    <w:rsid w:val="00FA5A82"/>
    <w:rsid w:val="00FA5BDC"/>
    <w:rsid w:val="00FD40B3"/>
    <w:rsid w:val="00FD6AE8"/>
    <w:rsid w:val="00FF484E"/>
    <w:rsid w:val="00FF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9801EC1"/>
  <w15:chartTrackingRefBased/>
  <w15:docId w15:val="{07CD3A72-DCE8-41F0-BA0F-D0D7A97B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A82"/>
    <w:rPr>
      <w:rFonts w:asciiTheme="minorHAnsi" w:eastAsia="Times New Roman" w:hAnsiTheme="min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FA5A82"/>
    <w:pPr>
      <w:keepNext/>
      <w:outlineLvl w:val="0"/>
    </w:pPr>
    <w:rPr>
      <w:rFonts w:asciiTheme="majorHAnsi" w:hAnsiTheme="majorHAnsi"/>
      <w:color w:val="304157" w:themeColor="text2"/>
      <w:spacing w:val="10"/>
      <w:sz w:val="44"/>
    </w:rPr>
  </w:style>
  <w:style w:type="paragraph" w:styleId="Heading2">
    <w:name w:val="heading 2"/>
    <w:basedOn w:val="Heading1"/>
    <w:next w:val="Normal"/>
    <w:link w:val="Heading2Char"/>
    <w:qFormat/>
    <w:rsid w:val="00472180"/>
    <w:pPr>
      <w:spacing w:after="120" w:line="400" w:lineRule="exact"/>
      <w:outlineLvl w:val="1"/>
    </w:pPr>
    <w:rPr>
      <w:color w:val="FFFFFF" w:themeColor="background1"/>
      <w:spacing w:val="20"/>
      <w:sz w:val="36"/>
    </w:rPr>
  </w:style>
  <w:style w:type="paragraph" w:styleId="Heading3">
    <w:name w:val="heading 3"/>
    <w:basedOn w:val="Normal"/>
    <w:next w:val="Normal"/>
    <w:qFormat/>
    <w:rsid w:val="00F506DD"/>
    <w:pPr>
      <w:keepNext/>
      <w:spacing w:before="240" w:after="60"/>
      <w:outlineLvl w:val="2"/>
    </w:pPr>
    <w:rPr>
      <w:b/>
      <w:color w:val="26BFCE" w:themeColor="accent1"/>
      <w:sz w:val="26"/>
    </w:rPr>
  </w:style>
  <w:style w:type="paragraph" w:styleId="Heading4">
    <w:name w:val="heading 4"/>
    <w:basedOn w:val="Heading1"/>
    <w:next w:val="Normal"/>
    <w:link w:val="Heading4Char"/>
    <w:qFormat/>
    <w:rsid w:val="00472180"/>
    <w:pPr>
      <w:outlineLvl w:val="3"/>
    </w:pPr>
    <w:rPr>
      <w:rFonts w:asciiTheme="minorHAnsi" w:hAnsiTheme="minorHAnsi"/>
      <w:b/>
      <w:i/>
      <w:sz w:val="36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73747E"/>
    <w:pPr>
      <w:spacing w:before="240" w:after="60"/>
      <w:outlineLvl w:val="5"/>
    </w:pPr>
    <w:rPr>
      <w:b/>
    </w:rPr>
  </w:style>
  <w:style w:type="paragraph" w:styleId="Heading9">
    <w:name w:val="heading 9"/>
    <w:basedOn w:val="Normal"/>
    <w:next w:val="Normal"/>
    <w:qFormat/>
    <w:rsid w:val="00F506DD"/>
    <w:pPr>
      <w:keepNext/>
      <w:spacing w:line="360" w:lineRule="auto"/>
      <w:jc w:val="right"/>
      <w:outlineLvl w:val="8"/>
    </w:pPr>
    <w:rPr>
      <w:b/>
      <w:i/>
      <w:color w:val="304157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next w:val="Normal"/>
    <w:link w:val="TitleChar"/>
    <w:uiPriority w:val="10"/>
    <w:qFormat/>
    <w:rsid w:val="00874CA3"/>
    <w:pPr>
      <w:contextualSpacing/>
    </w:pPr>
    <w:rPr>
      <w:rFonts w:asciiTheme="majorHAnsi" w:eastAsiaTheme="majorEastAsia" w:hAnsiTheme="majorHAnsi" w:cstheme="majorBidi"/>
      <w:color w:val="304157" w:themeColor="text2"/>
      <w:kern w:val="28"/>
      <w:sz w:val="1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CA3"/>
    <w:rPr>
      <w:rFonts w:asciiTheme="majorHAnsi" w:eastAsiaTheme="majorEastAsia" w:hAnsiTheme="majorHAnsi" w:cstheme="majorBidi"/>
      <w:color w:val="304157" w:themeColor="text2"/>
      <w:kern w:val="28"/>
      <w:sz w:val="160"/>
      <w:szCs w:val="56"/>
    </w:rPr>
  </w:style>
  <w:style w:type="table" w:styleId="TableGrid">
    <w:name w:val="Table Grid"/>
    <w:basedOn w:val="TableNormal"/>
    <w:uiPriority w:val="39"/>
    <w:rsid w:val="00874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F506DD"/>
    <w:pPr>
      <w:numPr>
        <w:ilvl w:val="1"/>
      </w:numPr>
      <w:spacing w:after="160"/>
    </w:pPr>
    <w:rPr>
      <w:rFonts w:eastAsiaTheme="minorEastAsia" w:cstheme="minorBidi"/>
      <w:color w:val="304157" w:themeColor="text2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06DD"/>
    <w:rPr>
      <w:rFonts w:asciiTheme="minorHAnsi" w:eastAsiaTheme="minorEastAsia" w:hAnsiTheme="minorHAnsi" w:cstheme="minorBidi"/>
      <w:color w:val="304157" w:themeColor="text2"/>
      <w:spacing w:val="15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A5A82"/>
    <w:rPr>
      <w:rFonts w:asciiTheme="minorHAnsi" w:eastAsia="Times New Roman" w:hAnsiTheme="minorHAnsi"/>
    </w:rPr>
  </w:style>
  <w:style w:type="character" w:customStyle="1" w:styleId="Heading1Char">
    <w:name w:val="Heading 1 Char"/>
    <w:basedOn w:val="DefaultParagraphFont"/>
    <w:link w:val="Heading1"/>
    <w:rsid w:val="00FA5A82"/>
    <w:rPr>
      <w:rFonts w:asciiTheme="majorHAnsi" w:eastAsia="Times New Roman" w:hAnsiTheme="majorHAnsi"/>
      <w:color w:val="304157" w:themeColor="text2"/>
      <w:spacing w:val="10"/>
      <w:sz w:val="44"/>
    </w:rPr>
  </w:style>
  <w:style w:type="character" w:customStyle="1" w:styleId="Heading4Char">
    <w:name w:val="Heading 4 Char"/>
    <w:basedOn w:val="DefaultParagraphFont"/>
    <w:link w:val="Heading4"/>
    <w:rsid w:val="00472180"/>
    <w:rPr>
      <w:rFonts w:asciiTheme="minorHAnsi" w:eastAsia="Times New Roman" w:hAnsiTheme="minorHAnsi"/>
      <w:b/>
      <w:i/>
      <w:color w:val="304157" w:themeColor="text2"/>
      <w:spacing w:val="10"/>
      <w:sz w:val="36"/>
    </w:rPr>
  </w:style>
  <w:style w:type="character" w:customStyle="1" w:styleId="Heading2Char">
    <w:name w:val="Heading 2 Char"/>
    <w:basedOn w:val="DefaultParagraphFont"/>
    <w:link w:val="Heading2"/>
    <w:rsid w:val="00472180"/>
    <w:rPr>
      <w:rFonts w:asciiTheme="majorHAnsi" w:eastAsia="Times New Roman" w:hAnsiTheme="majorHAnsi"/>
      <w:color w:val="FFFFFF" w:themeColor="background1"/>
      <w:spacing w:val="20"/>
      <w:sz w:val="36"/>
    </w:rPr>
  </w:style>
  <w:style w:type="character" w:styleId="SubtleEmphasis">
    <w:name w:val="Subtle Emphasis"/>
    <w:basedOn w:val="DefaultParagraphFont"/>
    <w:uiPriority w:val="19"/>
    <w:qFormat/>
    <w:rsid w:val="006B7E7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7E77"/>
    <w:rPr>
      <w:i/>
      <w:iCs/>
    </w:rPr>
  </w:style>
  <w:style w:type="paragraph" w:styleId="NoSpacing">
    <w:name w:val="No Spacing"/>
    <w:link w:val="NoSpacingChar"/>
    <w:uiPriority w:val="1"/>
    <w:qFormat/>
    <w:rsid w:val="006B7E77"/>
    <w:rPr>
      <w:rFonts w:asciiTheme="minorHAnsi" w:eastAsia="Times New Roman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A16EE"/>
    <w:rPr>
      <w:rFonts w:asciiTheme="minorHAnsi" w:eastAsia="Times New Roman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50617"/>
    <w:rPr>
      <w:rFonts w:asciiTheme="minorHAnsi" w:eastAsia="Times New Roman" w:hAnsiTheme="minorHAnsi"/>
      <w:sz w:val="22"/>
    </w:rPr>
  </w:style>
  <w:style w:type="character" w:styleId="Strong">
    <w:name w:val="Strong"/>
    <w:basedOn w:val="DefaultParagraphFont"/>
    <w:uiPriority w:val="22"/>
    <w:qFormat/>
    <w:rsid w:val="00DD0878"/>
    <w:rPr>
      <w:b/>
      <w:bCs/>
    </w:rPr>
  </w:style>
  <w:style w:type="paragraph" w:styleId="NormalWeb">
    <w:name w:val="Normal (Web)"/>
    <w:basedOn w:val="Normal"/>
    <w:uiPriority w:val="99"/>
    <w:unhideWhenUsed/>
    <w:rsid w:val="004E799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43FC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B21AB"/>
    <w:pPr>
      <w:keepLines/>
      <w:spacing w:before="240" w:line="259" w:lineRule="auto"/>
      <w:outlineLvl w:val="9"/>
    </w:pPr>
    <w:rPr>
      <w:rFonts w:eastAsiaTheme="majorEastAsia" w:cstheme="majorBidi"/>
      <w:color w:val="1C8E9A" w:themeColor="accent1" w:themeShade="BF"/>
      <w:spacing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B21AB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B21A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B21AB"/>
    <w:rPr>
      <w:color w:val="F78F2F" w:themeColor="hyperlink"/>
      <w:u w:val="single"/>
    </w:rPr>
  </w:style>
  <w:style w:type="table" w:customStyle="1" w:styleId="FancyTable">
    <w:name w:val="Fancy Table"/>
    <w:uiPriority w:val="99"/>
    <w:rsid w:val="00FD40B3"/>
    <w:pPr>
      <w:spacing w:after="160" w:line="259" w:lineRule="auto"/>
    </w:pPr>
    <w:rPr>
      <w:rFonts w:ascii="Arial" w:eastAsia="Arial" w:hAnsi="Arial" w:cs="Arial"/>
      <w:lang w:eastAsia="en-AU"/>
    </w:rPr>
    <w:tblPr>
      <w:jc w:val="center"/>
      <w:tblCellMar>
        <w:top w:w="60" w:type="dxa"/>
        <w:left w:w="60" w:type="dxa"/>
        <w:bottom w:w="60" w:type="dxa"/>
        <w:right w:w="60" w:type="dxa"/>
      </w:tblCellMar>
    </w:tblPr>
    <w:trPr>
      <w:jc w:val="center"/>
    </w:trPr>
  </w:style>
  <w:style w:type="character" w:customStyle="1" w:styleId="YelloTex">
    <w:name w:val="YelloTex"/>
    <w:rsid w:val="00FD40B3"/>
    <w:rPr>
      <w:b/>
      <w:bCs/>
      <w:color w:val="FAA403"/>
      <w:spacing w:val="100"/>
      <w:sz w:val="48"/>
      <w:szCs w:val="48"/>
    </w:rPr>
  </w:style>
  <w:style w:type="character" w:customStyle="1" w:styleId="BlueText">
    <w:name w:val="BlueText"/>
    <w:rsid w:val="00FD40B3"/>
    <w:rPr>
      <w:b/>
      <w:bCs/>
      <w:color w:val="449AD5"/>
      <w:spacing w:val="100"/>
      <w:sz w:val="40"/>
      <w:szCs w:val="40"/>
    </w:rPr>
  </w:style>
  <w:style w:type="character" w:customStyle="1" w:styleId="HugeText">
    <w:name w:val="HugeText"/>
    <w:rsid w:val="00FD40B3"/>
    <w:rPr>
      <w:color w:val="FFFFFF"/>
      <w:sz w:val="66"/>
      <w:szCs w:val="66"/>
    </w:rPr>
  </w:style>
  <w:style w:type="character" w:customStyle="1" w:styleId="titleTextHuge">
    <w:name w:val="titleTextHuge"/>
    <w:rsid w:val="00FD40B3"/>
    <w:rPr>
      <w:color w:val="FFFFFF"/>
      <w:sz w:val="30"/>
      <w:szCs w:val="30"/>
    </w:rPr>
  </w:style>
  <w:style w:type="character" w:styleId="UnresolvedMention">
    <w:name w:val="Unresolved Mention"/>
    <w:basedOn w:val="DefaultParagraphFont"/>
    <w:uiPriority w:val="99"/>
    <w:semiHidden/>
    <w:unhideWhenUsed/>
    <w:rsid w:val="001451C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E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179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82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TownHallEstatesKeen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tf06206291.dotx" TargetMode="External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304157"/>
      </a:dk2>
      <a:lt2>
        <a:srgbClr val="E7E6E6"/>
      </a:lt2>
      <a:accent1>
        <a:srgbClr val="26BFCE"/>
      </a:accent1>
      <a:accent2>
        <a:srgbClr val="F78F2F"/>
      </a:accent2>
      <a:accent3>
        <a:srgbClr val="EF4755"/>
      </a:accent3>
      <a:accent4>
        <a:srgbClr val="FFC000"/>
      </a:accent4>
      <a:accent5>
        <a:srgbClr val="176795"/>
      </a:accent5>
      <a:accent6>
        <a:srgbClr val="4D81BF"/>
      </a:accent6>
      <a:hlink>
        <a:srgbClr val="F78F2F"/>
      </a:hlink>
      <a:folHlink>
        <a:srgbClr val="F78F2F"/>
      </a:folHlink>
    </a:clrScheme>
    <a:fontScheme name="Custom 11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EAB21-3A74-43D6-9B4C-A89DD0759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tf06206291</Template>
  <TotalTime>1281</TotalTime>
  <Pages>2</Pages>
  <Words>1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</dc:creator>
  <cp:keywords/>
  <dc:description/>
  <cp:lastModifiedBy>Mandy Smith</cp:lastModifiedBy>
  <cp:revision>31</cp:revision>
  <cp:lastPrinted>2020-12-30T16:40:00Z</cp:lastPrinted>
  <dcterms:created xsi:type="dcterms:W3CDTF">2020-12-29T17:54:00Z</dcterms:created>
  <dcterms:modified xsi:type="dcterms:W3CDTF">2020-12-30T18:06:00Z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